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8370"/>
      </w:tblGrid>
      <w:tr w:rsidR="005613AA" w14:paraId="45E2D41F" w14:textId="77777777" w:rsidTr="007047D0">
        <w:trPr>
          <w:trHeight w:val="3789"/>
        </w:trPr>
        <w:tc>
          <w:tcPr>
            <w:tcW w:w="1998" w:type="dxa"/>
          </w:tcPr>
          <w:p w14:paraId="53FE4480" w14:textId="77777777" w:rsidR="005613AA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Meeting</w:t>
            </w:r>
          </w:p>
          <w:p w14:paraId="209886B0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16D465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4DD7F9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Attendance</w:t>
            </w:r>
          </w:p>
          <w:p w14:paraId="5D18D548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509E90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789B38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E5CF58F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499697" w14:textId="77777777" w:rsidR="007F1ABE" w:rsidRDefault="007F1ABE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746A3D8" w14:textId="77777777" w:rsidR="007F1ABE" w:rsidRDefault="007F1ABE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256FD5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Agenda</w:t>
            </w:r>
          </w:p>
          <w:p w14:paraId="0487AE7B" w14:textId="052306DA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E33D3A">
              <w:rPr>
                <w:rFonts w:ascii="Arial" w:hAnsi="Arial" w:cs="Arial"/>
                <w:b/>
                <w:sz w:val="24"/>
                <w:szCs w:val="24"/>
              </w:rPr>
              <w:t>-01</w:t>
            </w:r>
          </w:p>
        </w:tc>
        <w:tc>
          <w:tcPr>
            <w:tcW w:w="8370" w:type="dxa"/>
          </w:tcPr>
          <w:p w14:paraId="05CDC097" w14:textId="6881D4E0" w:rsidR="004447F0" w:rsidRPr="00CC0F68" w:rsidRDefault="004447F0" w:rsidP="003269B7">
            <w:pPr>
              <w:pStyle w:val="NoSpacing"/>
              <w:spacing w:line="276" w:lineRule="auto"/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The Regular Meeting of the Council of the Village of Lomond was held 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>Tuesday</w:t>
            </w:r>
            <w:r w:rsidR="007A5AE8" w:rsidRPr="00CC0F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33D3A">
              <w:rPr>
                <w:rFonts w:ascii="Arial" w:hAnsi="Arial" w:cs="Arial"/>
                <w:bCs/>
                <w:sz w:val="24"/>
                <w:szCs w:val="24"/>
              </w:rPr>
              <w:t>Ju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>ly</w:t>
            </w:r>
            <w:r w:rsidR="002F623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="00E33D3A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E33D3A">
              <w:rPr>
                <w:rFonts w:ascii="Arial" w:hAnsi="Arial" w:cs="Arial"/>
                <w:bCs/>
                <w:sz w:val="24"/>
                <w:szCs w:val="24"/>
              </w:rPr>
              <w:t>th</w:t>
            </w:r>
            <w:proofErr w:type="gramEnd"/>
            <w:r w:rsidR="00C337A0" w:rsidRPr="00CC0F68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7A5AE8" w:rsidRPr="00CC0F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F6239" w:rsidRPr="00CC0F68">
              <w:rPr>
                <w:rFonts w:ascii="Arial" w:hAnsi="Arial" w:cs="Arial"/>
                <w:bCs/>
                <w:sz w:val="24"/>
                <w:szCs w:val="24"/>
              </w:rPr>
              <w:t>2026,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at 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7A5AE8" w:rsidRPr="00CC0F68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E33D3A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7A5AE8" w:rsidRPr="00CC0F68">
              <w:rPr>
                <w:rFonts w:ascii="Arial" w:hAnsi="Arial" w:cs="Arial"/>
                <w:bCs/>
                <w:sz w:val="24"/>
                <w:szCs w:val="24"/>
              </w:rPr>
              <w:t xml:space="preserve">0 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>.m. at the Village Office.</w:t>
            </w:r>
          </w:p>
          <w:p w14:paraId="1D294368" w14:textId="77777777" w:rsidR="004447F0" w:rsidRPr="00CC0F68" w:rsidRDefault="004447F0" w:rsidP="003269B7">
            <w:pPr>
              <w:pStyle w:val="NoSpacing"/>
              <w:spacing w:line="276" w:lineRule="auto"/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3ECA92A" w14:textId="6BEA2BAD" w:rsidR="004447F0" w:rsidRPr="00CC0F68" w:rsidRDefault="004447F0" w:rsidP="003269B7">
            <w:pPr>
              <w:pStyle w:val="NoSpacing"/>
              <w:spacing w:line="276" w:lineRule="auto"/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>Present were Mayor Brad Koch</w:t>
            </w:r>
            <w:r w:rsidR="0019303C" w:rsidRPr="00CC0F68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="008E3C5E">
              <w:rPr>
                <w:rFonts w:ascii="Arial" w:hAnsi="Arial" w:cs="Arial"/>
                <w:bCs/>
                <w:sz w:val="24"/>
                <w:szCs w:val="24"/>
              </w:rPr>
              <w:t xml:space="preserve">Deputy Mayor Craig Stokes </w:t>
            </w:r>
            <w:r w:rsidR="0019303C" w:rsidRPr="00CC0F68">
              <w:rPr>
                <w:rFonts w:ascii="Arial" w:hAnsi="Arial" w:cs="Arial"/>
                <w:bCs/>
                <w:sz w:val="24"/>
                <w:szCs w:val="24"/>
              </w:rPr>
              <w:t xml:space="preserve">and 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>Councillor Robert Donnelly.</w:t>
            </w:r>
          </w:p>
          <w:p w14:paraId="3F70CD65" w14:textId="15F33C15" w:rsidR="0019303C" w:rsidRDefault="004447F0" w:rsidP="008E3C5E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Chief Administrative Officer </w:t>
            </w:r>
            <w:r w:rsidR="008E3C5E">
              <w:rPr>
                <w:rFonts w:ascii="Arial" w:hAnsi="Arial" w:cs="Arial"/>
                <w:bCs/>
                <w:sz w:val="24"/>
                <w:szCs w:val="24"/>
              </w:rPr>
              <w:t>McKenzie Koch</w:t>
            </w:r>
          </w:p>
          <w:p w14:paraId="643D4893" w14:textId="1FA9CA5F" w:rsidR="005613AA" w:rsidRPr="00CC0F68" w:rsidRDefault="005613AA" w:rsidP="004447F0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278EFB4" w14:textId="77777777" w:rsidR="008E3C5E" w:rsidRDefault="008E3C5E" w:rsidP="003269B7">
            <w:pPr>
              <w:pStyle w:val="NoSpacing"/>
              <w:spacing w:line="276" w:lineRule="auto"/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C2098CA" w14:textId="77777777" w:rsidR="008E3C5E" w:rsidRDefault="008E3C5E" w:rsidP="003269B7">
            <w:pPr>
              <w:pStyle w:val="NoSpacing"/>
              <w:spacing w:line="276" w:lineRule="auto"/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E160978" w14:textId="3490A542" w:rsidR="005613AA" w:rsidRPr="00CC0F68" w:rsidRDefault="005613AA" w:rsidP="008E3C5E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Councillor </w:t>
            </w:r>
            <w:r w:rsidR="00C337A0" w:rsidRPr="00CC0F68">
              <w:rPr>
                <w:rFonts w:ascii="Arial" w:hAnsi="Arial" w:cs="Arial"/>
                <w:bCs/>
                <w:sz w:val="24"/>
                <w:szCs w:val="24"/>
              </w:rPr>
              <w:t>Donnelly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that the agenda be adopted</w:t>
            </w:r>
            <w:r w:rsidR="007A4C23" w:rsidRPr="00CC0F68">
              <w:rPr>
                <w:rFonts w:ascii="Arial" w:hAnsi="Arial" w:cs="Arial"/>
                <w:bCs/>
                <w:sz w:val="24"/>
                <w:szCs w:val="24"/>
              </w:rPr>
              <w:t xml:space="preserve"> as presented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</w:p>
          <w:p w14:paraId="44E8354A" w14:textId="77777777" w:rsidR="005613AA" w:rsidRPr="001F250C" w:rsidRDefault="004447F0" w:rsidP="004447F0">
            <w:pPr>
              <w:ind w:left="-18" w:firstLine="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F250C">
              <w:rPr>
                <w:rFonts w:ascii="Arial" w:hAnsi="Arial" w:cs="Arial"/>
                <w:b/>
                <w:sz w:val="24"/>
                <w:szCs w:val="24"/>
              </w:rPr>
              <w:t>CARRIED</w:t>
            </w:r>
          </w:p>
          <w:p w14:paraId="72CD4116" w14:textId="77777777" w:rsidR="00C165AF" w:rsidRDefault="00C165AF" w:rsidP="004447F0">
            <w:pPr>
              <w:ind w:left="-18" w:firstLine="1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8AC526C" w14:textId="44575272" w:rsidR="001F250C" w:rsidRPr="00CC0F68" w:rsidRDefault="001F250C" w:rsidP="004447F0">
            <w:pPr>
              <w:ind w:left="-18" w:firstLine="1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13AA" w14:paraId="1F0835E0" w14:textId="77777777" w:rsidTr="00C165AF">
        <w:tc>
          <w:tcPr>
            <w:tcW w:w="1998" w:type="dxa"/>
          </w:tcPr>
          <w:p w14:paraId="26811BF9" w14:textId="77777777" w:rsidR="0019303C" w:rsidRDefault="0019303C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3004B3" w14:textId="77777777" w:rsidR="00E23A1A" w:rsidRDefault="00E23A1A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6A3EB9" w14:textId="77777777" w:rsidR="008E3C5E" w:rsidRDefault="008E3C5E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AD31AB9" w14:textId="77777777" w:rsidR="0019303C" w:rsidRPr="0019303C" w:rsidRDefault="0019303C" w:rsidP="0019303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03C">
              <w:rPr>
                <w:rFonts w:ascii="Arial" w:hAnsi="Arial" w:cs="Arial"/>
                <w:b/>
                <w:sz w:val="24"/>
                <w:szCs w:val="24"/>
              </w:rPr>
              <w:t>Financial Reports &amp; Statements</w:t>
            </w:r>
          </w:p>
          <w:p w14:paraId="62DCFA5C" w14:textId="588DC75E" w:rsidR="0019303C" w:rsidRDefault="0019303C" w:rsidP="0019303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03C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19303C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19303C">
              <w:rPr>
                <w:rFonts w:ascii="Arial" w:hAnsi="Arial" w:cs="Arial"/>
                <w:b/>
                <w:sz w:val="24"/>
                <w:szCs w:val="24"/>
              </w:rPr>
              <w:t>-0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370" w:type="dxa"/>
          </w:tcPr>
          <w:p w14:paraId="1DEF6FF2" w14:textId="77777777" w:rsidR="008E3C5E" w:rsidRPr="001F250C" w:rsidRDefault="008E3C5E" w:rsidP="004447F0">
            <w:pPr>
              <w:pStyle w:val="NoSpacing"/>
              <w:spacing w:line="276" w:lineRule="auto"/>
              <w:ind w:left="-18" w:firstLine="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46BBA4" w14:textId="77777777" w:rsidR="005613AA" w:rsidRDefault="005613AA" w:rsidP="003269B7">
            <w:pPr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0960D3A" w14:textId="77777777" w:rsidR="001F250C" w:rsidRPr="00CC0F68" w:rsidRDefault="001F250C" w:rsidP="003269B7">
            <w:pPr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15AAF69" w14:textId="23FC6AB0" w:rsidR="0019303C" w:rsidRPr="00CC0F68" w:rsidRDefault="0019303C" w:rsidP="0019303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Councillor 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>Stokes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that the financial reports for the months of 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 xml:space="preserve">June </w:t>
            </w:r>
            <w:r w:rsidR="00CC0F68">
              <w:rPr>
                <w:rFonts w:ascii="Arial" w:hAnsi="Arial" w:cs="Arial"/>
                <w:bCs/>
                <w:sz w:val="24"/>
                <w:szCs w:val="24"/>
              </w:rPr>
              <w:t>2026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be approved.</w:t>
            </w:r>
          </w:p>
        </w:tc>
      </w:tr>
      <w:tr w:rsidR="005613AA" w14:paraId="5C982BBC" w14:textId="77777777" w:rsidTr="00C165AF">
        <w:tc>
          <w:tcPr>
            <w:tcW w:w="1998" w:type="dxa"/>
          </w:tcPr>
          <w:p w14:paraId="6789F9E6" w14:textId="074729FF" w:rsidR="00C165AF" w:rsidRDefault="00C165AF" w:rsidP="0019303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370" w:type="dxa"/>
          </w:tcPr>
          <w:p w14:paraId="08DBBDEE" w14:textId="69C9ED35" w:rsidR="008A3307" w:rsidRPr="001F250C" w:rsidRDefault="008A3307" w:rsidP="008E3C5E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F250C">
              <w:rPr>
                <w:rFonts w:ascii="Arial" w:hAnsi="Arial" w:cs="Arial"/>
                <w:b/>
                <w:sz w:val="24"/>
                <w:szCs w:val="24"/>
              </w:rPr>
              <w:t>CARRIED</w:t>
            </w:r>
          </w:p>
          <w:p w14:paraId="6ACBF5F0" w14:textId="77777777" w:rsidR="001943D4" w:rsidRPr="00CC0F68" w:rsidRDefault="001943D4" w:rsidP="004447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1120D61" w14:textId="77777777" w:rsidR="0019303C" w:rsidRPr="00CC0F68" w:rsidRDefault="0019303C" w:rsidP="004447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13AA" w14:paraId="4FD2E67B" w14:textId="77777777" w:rsidTr="00C165AF">
        <w:tc>
          <w:tcPr>
            <w:tcW w:w="1998" w:type="dxa"/>
          </w:tcPr>
          <w:p w14:paraId="605F7500" w14:textId="77777777" w:rsidR="005613AA" w:rsidRDefault="008A3307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Accounts Paid</w:t>
            </w:r>
          </w:p>
          <w:p w14:paraId="54D2C1E8" w14:textId="7EE52799" w:rsidR="00C165AF" w:rsidRDefault="00C165AF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</w:rPr>
              <w:t>-0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370" w:type="dxa"/>
          </w:tcPr>
          <w:p w14:paraId="40DEE25F" w14:textId="058AD4D0" w:rsidR="005613AA" w:rsidRPr="00CC0F68" w:rsidRDefault="005613AA" w:rsidP="004447F0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Councillor </w:t>
            </w:r>
            <w:r w:rsidR="008E3C5E">
              <w:rPr>
                <w:rFonts w:ascii="Arial" w:hAnsi="Arial" w:cs="Arial"/>
                <w:bCs/>
                <w:sz w:val="24"/>
                <w:szCs w:val="24"/>
              </w:rPr>
              <w:t>Stokes</w:t>
            </w:r>
            <w:r w:rsidR="004447F0" w:rsidRPr="00CC0F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that the Accounts Payable listing for 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>July</w:t>
            </w:r>
            <w:r w:rsidR="00CC0F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E3C5E">
              <w:rPr>
                <w:rFonts w:ascii="Arial" w:hAnsi="Arial" w:cs="Arial"/>
                <w:bCs/>
                <w:sz w:val="24"/>
                <w:szCs w:val="24"/>
              </w:rPr>
              <w:t>31st</w:t>
            </w:r>
            <w:r w:rsidR="00CC0F68">
              <w:rPr>
                <w:rFonts w:ascii="Arial" w:hAnsi="Arial" w:cs="Arial"/>
                <w:bCs/>
                <w:sz w:val="24"/>
                <w:szCs w:val="24"/>
              </w:rPr>
              <w:t>, 2026</w:t>
            </w:r>
            <w:r w:rsidR="008521A0" w:rsidRPr="00CC0F68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be approved. </w:t>
            </w:r>
          </w:p>
          <w:p w14:paraId="419F1B25" w14:textId="095671A3" w:rsidR="005613AA" w:rsidRPr="00A43D3D" w:rsidRDefault="005613AA" w:rsidP="008A3307">
            <w:pPr>
              <w:pStyle w:val="NoSpacing"/>
              <w:spacing w:line="276" w:lineRule="auto"/>
              <w:ind w:left="-18" w:firstLine="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3D3D">
              <w:rPr>
                <w:rFonts w:ascii="Arial" w:hAnsi="Arial" w:cs="Arial"/>
                <w:b/>
                <w:sz w:val="24"/>
                <w:szCs w:val="24"/>
              </w:rPr>
              <w:t>CARRIED</w:t>
            </w:r>
          </w:p>
          <w:p w14:paraId="0FE142F8" w14:textId="77777777" w:rsidR="005613AA" w:rsidRPr="00CC0F68" w:rsidRDefault="005613AA" w:rsidP="003269B7">
            <w:pPr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13AA" w14:paraId="084E249D" w14:textId="77777777" w:rsidTr="00C165AF">
        <w:tc>
          <w:tcPr>
            <w:tcW w:w="1998" w:type="dxa"/>
          </w:tcPr>
          <w:p w14:paraId="4AFE105F" w14:textId="77777777" w:rsidR="00E23A1A" w:rsidRDefault="00E23A1A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972212" w14:textId="77777777" w:rsidR="00E23A1A" w:rsidRDefault="00E23A1A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DC7E39" w14:textId="6F042F4A" w:rsidR="005613AA" w:rsidRDefault="005D7FF4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CAO Report</w:t>
            </w:r>
          </w:p>
          <w:p w14:paraId="2AB239B9" w14:textId="3505A9CD" w:rsidR="00C165AF" w:rsidRDefault="00C165AF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E33D3A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370" w:type="dxa"/>
          </w:tcPr>
          <w:p w14:paraId="219293D9" w14:textId="77777777" w:rsidR="00E23A1A" w:rsidRPr="00CC0F68" w:rsidRDefault="00E23A1A" w:rsidP="00C165AF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432802C" w14:textId="77777777" w:rsidR="00E23A1A" w:rsidRPr="00CC0F68" w:rsidRDefault="00E23A1A" w:rsidP="00C165AF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9DDDD0E" w14:textId="42D7FB0F" w:rsidR="005D7FF4" w:rsidRPr="00CC0F68" w:rsidRDefault="005D7FF4" w:rsidP="008E3C5E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Councillor </w:t>
            </w:r>
            <w:r w:rsidR="00E33D3A">
              <w:rPr>
                <w:rFonts w:ascii="Arial" w:hAnsi="Arial" w:cs="Arial"/>
                <w:bCs/>
                <w:sz w:val="24"/>
                <w:szCs w:val="24"/>
              </w:rPr>
              <w:t>Stokes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to accept the CAO Report</w:t>
            </w:r>
            <w:r w:rsidR="008E3C5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>as presented.</w:t>
            </w:r>
          </w:p>
          <w:p w14:paraId="08D4BA57" w14:textId="396E504A" w:rsidR="000E511C" w:rsidRPr="00A43D3D" w:rsidRDefault="005D7FF4" w:rsidP="0013225B">
            <w:pPr>
              <w:pStyle w:val="NoSpacing"/>
              <w:spacing w:line="276" w:lineRule="auto"/>
              <w:ind w:left="-18" w:firstLine="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3D3D">
              <w:rPr>
                <w:rFonts w:ascii="Arial" w:hAnsi="Arial" w:cs="Arial"/>
                <w:b/>
                <w:sz w:val="24"/>
                <w:szCs w:val="24"/>
              </w:rPr>
              <w:t>CARRIE</w:t>
            </w:r>
            <w:r w:rsidR="00C165AF" w:rsidRPr="00A43D3D"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  <w:p w14:paraId="63FD5260" w14:textId="77777777" w:rsidR="000E511C" w:rsidRPr="00CC0F68" w:rsidRDefault="000E511C" w:rsidP="000E511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13AA" w14:paraId="54E998C6" w14:textId="77777777" w:rsidTr="00C165AF">
        <w:tc>
          <w:tcPr>
            <w:tcW w:w="1998" w:type="dxa"/>
          </w:tcPr>
          <w:p w14:paraId="2D79E887" w14:textId="77777777" w:rsidR="008A3307" w:rsidRDefault="008A3307" w:rsidP="008A330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WTP</w:t>
            </w:r>
            <w:r w:rsidR="00C165AF">
              <w:rPr>
                <w:rFonts w:ascii="Arial" w:hAnsi="Arial" w:cs="Arial"/>
                <w:b/>
                <w:sz w:val="24"/>
                <w:szCs w:val="24"/>
              </w:rPr>
              <w:t xml:space="preserve"> Report</w:t>
            </w:r>
          </w:p>
          <w:p w14:paraId="35B85614" w14:textId="57FAA7CB" w:rsidR="00C165AF" w:rsidRDefault="00C165AF" w:rsidP="008A330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E33D3A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370" w:type="dxa"/>
          </w:tcPr>
          <w:p w14:paraId="759747C8" w14:textId="04D92F90" w:rsidR="000A1239" w:rsidRPr="00CC0F68" w:rsidRDefault="00CF12DC" w:rsidP="00C165AF">
            <w:pPr>
              <w:pStyle w:val="NoSpacing"/>
              <w:spacing w:line="276" w:lineRule="auto"/>
              <w:ind w:left="-18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Councillor </w:t>
            </w:r>
            <w:r w:rsidR="00310429" w:rsidRPr="00CC0F68">
              <w:rPr>
                <w:rFonts w:ascii="Arial" w:hAnsi="Arial" w:cs="Arial"/>
                <w:bCs/>
                <w:sz w:val="24"/>
                <w:szCs w:val="24"/>
              </w:rPr>
              <w:t>Stokes</w:t>
            </w:r>
            <w:r w:rsidR="00C165AF" w:rsidRPr="00CC0F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>to accept the Water Treatment Report as presented.</w:t>
            </w:r>
          </w:p>
          <w:p w14:paraId="47A9C7AE" w14:textId="14953DBF" w:rsidR="00CF12DC" w:rsidRPr="00A43D3D" w:rsidRDefault="00CF12DC" w:rsidP="00CF12DC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3D3D">
              <w:rPr>
                <w:rFonts w:ascii="Arial" w:hAnsi="Arial" w:cs="Arial"/>
                <w:b/>
                <w:sz w:val="24"/>
                <w:szCs w:val="24"/>
              </w:rPr>
              <w:t>CARRIED</w:t>
            </w:r>
          </w:p>
          <w:p w14:paraId="575E3A26" w14:textId="77777777" w:rsidR="005613AA" w:rsidRPr="00CC0F68" w:rsidRDefault="005613AA" w:rsidP="003269B7">
            <w:pPr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A1239" w14:paraId="329715D7" w14:textId="77777777" w:rsidTr="00C165AF">
        <w:tc>
          <w:tcPr>
            <w:tcW w:w="1998" w:type="dxa"/>
          </w:tcPr>
          <w:p w14:paraId="4E4CBC80" w14:textId="77777777" w:rsidR="000A1239" w:rsidRDefault="008A3307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Foreman</w:t>
            </w:r>
            <w:r w:rsidR="00C165AF">
              <w:rPr>
                <w:rFonts w:ascii="Arial" w:hAnsi="Arial" w:cs="Arial"/>
                <w:b/>
                <w:sz w:val="24"/>
                <w:szCs w:val="24"/>
              </w:rPr>
              <w:t xml:space="preserve"> Report</w:t>
            </w:r>
          </w:p>
          <w:p w14:paraId="2391F989" w14:textId="225C4335" w:rsidR="00C165AF" w:rsidRDefault="00C165AF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E33D3A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60C07703" w14:textId="77777777" w:rsidR="005E04D2" w:rsidRDefault="005E04D2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A94059" w14:textId="77777777" w:rsidR="00E6207E" w:rsidRDefault="00E6207E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B333E55" w14:textId="77777777" w:rsidR="0056536E" w:rsidRDefault="00E6207E" w:rsidP="007A5AE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New Business</w:t>
            </w:r>
          </w:p>
          <w:p w14:paraId="2096BD06" w14:textId="62CEC9DD" w:rsidR="00E6207E" w:rsidRDefault="00E6207E" w:rsidP="007A5AE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2026-0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E33D3A">
              <w:rPr>
                <w:rFonts w:ascii="Arial" w:hAnsi="Arial" w:cs="Arial"/>
                <w:b/>
                <w:sz w:val="24"/>
                <w:szCs w:val="24"/>
              </w:rPr>
              <w:t>09</w:t>
            </w:r>
          </w:p>
        </w:tc>
        <w:tc>
          <w:tcPr>
            <w:tcW w:w="8370" w:type="dxa"/>
          </w:tcPr>
          <w:p w14:paraId="51DE4188" w14:textId="588EC3DD" w:rsidR="000A1239" w:rsidRPr="00CC0F68" w:rsidRDefault="00CF12DC" w:rsidP="00C165AF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Moved by Councillor </w:t>
            </w:r>
            <w:r w:rsidR="00310429" w:rsidRPr="00CC0F68">
              <w:rPr>
                <w:rFonts w:ascii="Arial" w:hAnsi="Arial" w:cs="Arial"/>
                <w:bCs/>
                <w:sz w:val="24"/>
                <w:szCs w:val="24"/>
              </w:rPr>
              <w:t>Donnelly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to accept the Village Foreman Report as presented.</w:t>
            </w:r>
          </w:p>
          <w:p w14:paraId="3754B489" w14:textId="77777777" w:rsidR="00310429" w:rsidRPr="00A43D3D" w:rsidRDefault="00CF12DC" w:rsidP="007A5AE8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3D3D">
              <w:rPr>
                <w:rFonts w:ascii="Arial" w:hAnsi="Arial" w:cs="Arial"/>
                <w:b/>
                <w:sz w:val="24"/>
                <w:szCs w:val="24"/>
              </w:rPr>
              <w:lastRenderedPageBreak/>
              <w:t>CARRIED</w:t>
            </w:r>
          </w:p>
          <w:p w14:paraId="03F0943F" w14:textId="77777777" w:rsidR="00E6207E" w:rsidRPr="00CC0F68" w:rsidRDefault="00E6207E" w:rsidP="007A5AE8">
            <w:pPr>
              <w:pStyle w:val="NoSpacing"/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14A340C" w14:textId="7C9F22D7" w:rsidR="008E3C5E" w:rsidRDefault="00A43D3D" w:rsidP="00A43D3D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Moved by </w:t>
            </w:r>
            <w:r w:rsidR="008E3C5E">
              <w:rPr>
                <w:rFonts w:ascii="Arial" w:hAnsi="Arial" w:cs="Arial"/>
                <w:bCs/>
                <w:sz w:val="24"/>
                <w:szCs w:val="24"/>
              </w:rPr>
              <w:t xml:space="preserve">Councillor </w:t>
            </w:r>
            <w:r w:rsidR="003E1179">
              <w:rPr>
                <w:rFonts w:ascii="Arial" w:hAnsi="Arial" w:cs="Arial"/>
                <w:bCs/>
                <w:sz w:val="24"/>
                <w:szCs w:val="24"/>
              </w:rPr>
              <w:t xml:space="preserve">Stokes to ask Lions for a </w:t>
            </w:r>
            <w:r w:rsidR="00463C75">
              <w:rPr>
                <w:rFonts w:ascii="Arial" w:hAnsi="Arial" w:cs="Arial"/>
                <w:bCs/>
                <w:sz w:val="24"/>
                <w:szCs w:val="24"/>
              </w:rPr>
              <w:t xml:space="preserve">final </w:t>
            </w:r>
            <w:r w:rsidR="003E1179">
              <w:rPr>
                <w:rFonts w:ascii="Arial" w:hAnsi="Arial" w:cs="Arial"/>
                <w:bCs/>
                <w:sz w:val="24"/>
                <w:szCs w:val="24"/>
              </w:rPr>
              <w:t xml:space="preserve">contribution towards Lomond Post Office again and Village </w:t>
            </w:r>
            <w:r w:rsidR="00463C75">
              <w:rPr>
                <w:rFonts w:ascii="Arial" w:hAnsi="Arial" w:cs="Arial"/>
                <w:bCs/>
                <w:sz w:val="24"/>
                <w:szCs w:val="24"/>
              </w:rPr>
              <w:t xml:space="preserve">final </w:t>
            </w:r>
            <w:r w:rsidR="003E1179">
              <w:rPr>
                <w:rFonts w:ascii="Arial" w:hAnsi="Arial" w:cs="Arial"/>
                <w:bCs/>
                <w:sz w:val="24"/>
                <w:szCs w:val="24"/>
              </w:rPr>
              <w:t>contribute again</w:t>
            </w:r>
            <w:r w:rsidR="00E33D3A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</w:p>
          <w:p w14:paraId="41C4B66C" w14:textId="4AC707AD" w:rsidR="00E6207E" w:rsidRPr="00CC0F68" w:rsidRDefault="00E6207E" w:rsidP="00A43D3D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23A1A" w14:paraId="71B7BC8B" w14:textId="77777777" w:rsidTr="00C165AF">
        <w:tc>
          <w:tcPr>
            <w:tcW w:w="1998" w:type="dxa"/>
          </w:tcPr>
          <w:p w14:paraId="78866D97" w14:textId="77777777" w:rsidR="00E23A1A" w:rsidRDefault="00E23A1A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370" w:type="dxa"/>
          </w:tcPr>
          <w:p w14:paraId="78FB13EA" w14:textId="77777777" w:rsidR="00E23A1A" w:rsidRPr="00CC0F68" w:rsidRDefault="00E23A1A" w:rsidP="00C165AF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8272B5F" w14:textId="77777777" w:rsidR="00AA6CE1" w:rsidRPr="00CC0F68" w:rsidRDefault="00AA6CE1" w:rsidP="00C165AF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A1239" w14:paraId="3EBE6961" w14:textId="77777777" w:rsidTr="00C165AF">
        <w:tc>
          <w:tcPr>
            <w:tcW w:w="1998" w:type="dxa"/>
          </w:tcPr>
          <w:p w14:paraId="079974D1" w14:textId="77777777" w:rsidR="000A1239" w:rsidRDefault="008A3307" w:rsidP="00022A2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Adjourn</w:t>
            </w:r>
          </w:p>
          <w:p w14:paraId="7FC158A8" w14:textId="08C4C7B5" w:rsidR="00C165AF" w:rsidRDefault="00C165AF" w:rsidP="00022A2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E33D3A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8370" w:type="dxa"/>
          </w:tcPr>
          <w:p w14:paraId="58F7CEA4" w14:textId="5ED4046B" w:rsidR="000A1239" w:rsidRPr="00CC0F68" w:rsidRDefault="000A1239" w:rsidP="00C165AF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</w:t>
            </w:r>
            <w:r w:rsidR="00E23A1A" w:rsidRPr="00CC0F68">
              <w:rPr>
                <w:rFonts w:ascii="Arial" w:hAnsi="Arial" w:cs="Arial"/>
                <w:bCs/>
                <w:sz w:val="24"/>
                <w:szCs w:val="24"/>
              </w:rPr>
              <w:t xml:space="preserve">Councillor </w:t>
            </w:r>
            <w:r w:rsidR="008E3C5E">
              <w:rPr>
                <w:rFonts w:ascii="Arial" w:hAnsi="Arial" w:cs="Arial"/>
                <w:bCs/>
                <w:sz w:val="24"/>
                <w:szCs w:val="24"/>
              </w:rPr>
              <w:t xml:space="preserve">Stokes 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that the meeting </w:t>
            </w:r>
            <w:proofErr w:type="gramStart"/>
            <w:r w:rsidRPr="00CC0F68">
              <w:rPr>
                <w:rFonts w:ascii="Arial" w:hAnsi="Arial" w:cs="Arial"/>
                <w:bCs/>
                <w:sz w:val="24"/>
                <w:szCs w:val="24"/>
              </w:rPr>
              <w:t>adjourn</w:t>
            </w:r>
            <w:proofErr w:type="gramEnd"/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at </w:t>
            </w:r>
            <w:r w:rsidR="00CC0F68">
              <w:rPr>
                <w:rFonts w:ascii="Arial" w:hAnsi="Arial" w:cs="Arial"/>
                <w:bCs/>
                <w:sz w:val="24"/>
                <w:szCs w:val="24"/>
              </w:rPr>
              <w:t>1:</w:t>
            </w:r>
            <w:r w:rsidR="00A43D3D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="00E33D3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7A5AE8" w:rsidRPr="00CC0F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>.m.</w:t>
            </w:r>
          </w:p>
          <w:p w14:paraId="35BF5387" w14:textId="57FDC91B" w:rsidR="000A1239" w:rsidRPr="00CC0F68" w:rsidRDefault="000A1239" w:rsidP="00D41675">
            <w:pPr>
              <w:pStyle w:val="NoSpacing"/>
              <w:spacing w:line="276" w:lineRule="auto"/>
              <w:ind w:left="-18" w:firstLine="1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>CARRIED</w:t>
            </w:r>
          </w:p>
          <w:p w14:paraId="07F435BE" w14:textId="77777777" w:rsidR="000A1239" w:rsidRPr="00CC0F68" w:rsidRDefault="000A1239" w:rsidP="003269B7">
            <w:pPr>
              <w:pStyle w:val="NoSpacing"/>
              <w:spacing w:line="276" w:lineRule="auto"/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4BD622F" w14:textId="77777777" w:rsidR="00310429" w:rsidRDefault="00310429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745EC0B6" w14:textId="77777777" w:rsidR="008E3C5E" w:rsidRDefault="008E3C5E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4D20F62F" w14:textId="6EC46B9C" w:rsidR="00C165AF" w:rsidRDefault="00C165AF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Mayor</w:t>
      </w:r>
      <w:r w:rsidR="0019303C">
        <w:rPr>
          <w:rFonts w:ascii="Arial" w:hAnsi="Arial" w:cs="Arial"/>
          <w:bCs/>
          <w:sz w:val="32"/>
          <w:szCs w:val="32"/>
        </w:rPr>
        <w:t xml:space="preserve"> Brad Koch</w:t>
      </w:r>
    </w:p>
    <w:p w14:paraId="7E29292B" w14:textId="77777777" w:rsidR="00463C75" w:rsidRPr="005F1FDC" w:rsidRDefault="00463C75" w:rsidP="00463C75">
      <w:pPr>
        <w:pStyle w:val="NoSpacing"/>
        <w:spacing w:line="276" w:lineRule="auto"/>
        <w:rPr>
          <w:rFonts w:ascii="Arial" w:hAnsi="Arial" w:cs="Arial"/>
          <w:bCs/>
          <w:color w:val="EE0000"/>
        </w:rPr>
      </w:pPr>
      <w:r w:rsidRPr="005F1FDC">
        <w:rPr>
          <w:rFonts w:ascii="Arial" w:hAnsi="Arial" w:cs="Arial"/>
          <w:bCs/>
          <w:color w:val="EE0000"/>
        </w:rPr>
        <w:t>Original Signed</w:t>
      </w:r>
    </w:p>
    <w:p w14:paraId="45F64973" w14:textId="77777777" w:rsidR="0019303C" w:rsidRDefault="0019303C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</w:p>
    <w:p w14:paraId="5964DE94" w14:textId="77777777" w:rsidR="008E3C5E" w:rsidRDefault="008E3C5E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</w:p>
    <w:p w14:paraId="2620786A" w14:textId="1D381B33" w:rsidR="00E23A1A" w:rsidRDefault="008E3C5E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Deputy Mayor</w:t>
      </w:r>
      <w:r w:rsidR="007C53B0">
        <w:rPr>
          <w:rFonts w:ascii="Arial" w:hAnsi="Arial" w:cs="Arial"/>
          <w:bCs/>
          <w:sz w:val="32"/>
          <w:szCs w:val="32"/>
        </w:rPr>
        <w:t xml:space="preserve"> Craig Stokes</w:t>
      </w:r>
    </w:p>
    <w:p w14:paraId="2AF5830D" w14:textId="77777777" w:rsidR="00463C75" w:rsidRPr="005F1FDC" w:rsidRDefault="00463C75" w:rsidP="00463C75">
      <w:pPr>
        <w:pStyle w:val="NoSpacing"/>
        <w:spacing w:line="276" w:lineRule="auto"/>
        <w:rPr>
          <w:rFonts w:ascii="Arial" w:hAnsi="Arial" w:cs="Arial"/>
          <w:bCs/>
          <w:color w:val="EE0000"/>
        </w:rPr>
      </w:pPr>
      <w:r w:rsidRPr="005F1FDC">
        <w:rPr>
          <w:rFonts w:ascii="Arial" w:hAnsi="Arial" w:cs="Arial"/>
          <w:bCs/>
          <w:color w:val="EE0000"/>
        </w:rPr>
        <w:t>Original Signed</w:t>
      </w:r>
    </w:p>
    <w:p w14:paraId="53D87683" w14:textId="77777777" w:rsidR="007C53B0" w:rsidRDefault="007C53B0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</w:p>
    <w:p w14:paraId="00B472E5" w14:textId="77777777" w:rsidR="007C53B0" w:rsidRDefault="007C53B0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</w:p>
    <w:p w14:paraId="78959D50" w14:textId="060CDAE2" w:rsidR="0019303C" w:rsidRDefault="0019303C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Councillor Robert Donnelly</w:t>
      </w:r>
    </w:p>
    <w:p w14:paraId="5B612A3C" w14:textId="77777777" w:rsidR="00463C75" w:rsidRPr="005F1FDC" w:rsidRDefault="00463C75" w:rsidP="00463C75">
      <w:pPr>
        <w:pStyle w:val="NoSpacing"/>
        <w:spacing w:line="276" w:lineRule="auto"/>
        <w:rPr>
          <w:rFonts w:ascii="Arial" w:hAnsi="Arial" w:cs="Arial"/>
          <w:bCs/>
          <w:color w:val="EE0000"/>
        </w:rPr>
      </w:pPr>
      <w:r w:rsidRPr="005F1FDC">
        <w:rPr>
          <w:rFonts w:ascii="Arial" w:hAnsi="Arial" w:cs="Arial"/>
          <w:bCs/>
          <w:color w:val="EE0000"/>
        </w:rPr>
        <w:t>Original Signed</w:t>
      </w:r>
    </w:p>
    <w:p w14:paraId="411626AC" w14:textId="77777777" w:rsidR="00C165AF" w:rsidRDefault="00C165AF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</w:p>
    <w:p w14:paraId="7C9933B3" w14:textId="77777777" w:rsidR="008E3C5E" w:rsidRDefault="008E3C5E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</w:p>
    <w:p w14:paraId="53EB0211" w14:textId="7213F0F6" w:rsidR="00C165AF" w:rsidRPr="00C165AF" w:rsidRDefault="00C165AF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Chief Administrative Officer  </w:t>
      </w:r>
      <w:r w:rsidR="008E3C5E">
        <w:rPr>
          <w:rFonts w:ascii="Arial" w:hAnsi="Arial" w:cs="Arial"/>
          <w:bCs/>
          <w:sz w:val="32"/>
          <w:szCs w:val="32"/>
        </w:rPr>
        <w:t>McKenzie Koch</w:t>
      </w:r>
    </w:p>
    <w:p w14:paraId="2283026B" w14:textId="77777777" w:rsidR="00463C75" w:rsidRPr="005F1FDC" w:rsidRDefault="00463C75" w:rsidP="00463C75">
      <w:pPr>
        <w:pStyle w:val="NoSpacing"/>
        <w:spacing w:line="276" w:lineRule="auto"/>
        <w:rPr>
          <w:rFonts w:ascii="Arial" w:hAnsi="Arial" w:cs="Arial"/>
          <w:bCs/>
          <w:color w:val="EE0000"/>
        </w:rPr>
      </w:pPr>
      <w:r w:rsidRPr="005F1FDC">
        <w:rPr>
          <w:rFonts w:ascii="Arial" w:hAnsi="Arial" w:cs="Arial"/>
          <w:bCs/>
          <w:color w:val="EE0000"/>
        </w:rPr>
        <w:t>Original Signed</w:t>
      </w:r>
    </w:p>
    <w:p w14:paraId="55D44026" w14:textId="77777777" w:rsidR="007A1EDA" w:rsidRDefault="007A1EDA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4AADD1B6" w14:textId="77777777" w:rsidR="007A1EDA" w:rsidRDefault="007A1EDA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09532024" w14:textId="77777777" w:rsidR="007A1EDA" w:rsidRDefault="007A1EDA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5504C391" w14:textId="77777777" w:rsidR="007A1EDA" w:rsidRDefault="007A1EDA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32CF7E3F" w14:textId="77777777" w:rsidR="007A1EDA" w:rsidRDefault="007A1EDA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12CB02FB" w14:textId="77777777" w:rsidR="007A1EDA" w:rsidRPr="007A1EDA" w:rsidRDefault="007A1EDA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  <w:sectPr w:rsidR="007A1EDA" w:rsidRPr="007A1EDA" w:rsidSect="005613AA">
          <w:headerReference w:type="default" r:id="rId8"/>
          <w:footerReference w:type="default" r:id="rId9"/>
          <w:type w:val="continuous"/>
          <w:pgSz w:w="12240" w:h="15840"/>
          <w:pgMar w:top="1440" w:right="1440" w:bottom="1440" w:left="720" w:header="708" w:footer="706" w:gutter="0"/>
          <w:cols w:space="708"/>
          <w:docGrid w:linePitch="360"/>
        </w:sectPr>
      </w:pPr>
    </w:p>
    <w:p w14:paraId="44BB0DAF" w14:textId="77777777" w:rsidR="00F67A08" w:rsidRDefault="000E511C" w:rsidP="000E511C">
      <w:pPr>
        <w:tabs>
          <w:tab w:val="left" w:pos="5700"/>
        </w:tabs>
      </w:pPr>
      <w:r>
        <w:lastRenderedPageBreak/>
        <w:tab/>
      </w:r>
    </w:p>
    <w:p w14:paraId="59B92979" w14:textId="77777777" w:rsidR="00AC23DA" w:rsidRDefault="00AC23DA" w:rsidP="000E511C">
      <w:pPr>
        <w:tabs>
          <w:tab w:val="left" w:pos="5700"/>
        </w:tabs>
      </w:pPr>
    </w:p>
    <w:p w14:paraId="05470512" w14:textId="77324E79" w:rsidR="00AC23DA" w:rsidRPr="000E511C" w:rsidRDefault="004E4B23" w:rsidP="000E511C">
      <w:pPr>
        <w:tabs>
          <w:tab w:val="left" w:pos="5700"/>
        </w:tabs>
      </w:pPr>
      <w:r>
        <w:t xml:space="preserve"> </w:t>
      </w:r>
    </w:p>
    <w:sectPr w:rsidR="00AC23DA" w:rsidRPr="000E511C" w:rsidSect="005613AA">
      <w:type w:val="continuous"/>
      <w:pgSz w:w="12240" w:h="15840"/>
      <w:pgMar w:top="1440" w:right="1440" w:bottom="1440" w:left="720" w:header="70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E0145" w14:textId="77777777" w:rsidR="00BA0FF1" w:rsidRDefault="00BA0FF1" w:rsidP="002743AA">
      <w:pPr>
        <w:spacing w:after="0" w:line="240" w:lineRule="auto"/>
      </w:pPr>
      <w:r>
        <w:separator/>
      </w:r>
    </w:p>
  </w:endnote>
  <w:endnote w:type="continuationSeparator" w:id="0">
    <w:p w14:paraId="5F5A21E4" w14:textId="77777777" w:rsidR="00BA0FF1" w:rsidRDefault="00BA0FF1" w:rsidP="00274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A177" w14:textId="57080449" w:rsidR="000B45F9" w:rsidRDefault="000B45F9">
    <w:pPr>
      <w:pStyle w:val="Footer"/>
    </w:pPr>
    <w:r>
      <w:t xml:space="preserve">REGULAR MEETING </w:t>
    </w:r>
    <w:r w:rsidR="00C165AF">
      <w:t>MINUTES</w:t>
    </w:r>
    <w:r>
      <w:tab/>
    </w:r>
    <w:r>
      <w:tab/>
      <w:t xml:space="preserve">Page </w:t>
    </w:r>
    <w:r w:rsidR="00CE22E8">
      <w:rPr>
        <w:b/>
      </w:rPr>
      <w:fldChar w:fldCharType="begin"/>
    </w:r>
    <w:r>
      <w:rPr>
        <w:b/>
      </w:rPr>
      <w:instrText xml:space="preserve"> PAGE  \* Arabic  \* MERGEFORMAT </w:instrText>
    </w:r>
    <w:r w:rsidR="00CE22E8">
      <w:rPr>
        <w:b/>
      </w:rPr>
      <w:fldChar w:fldCharType="separate"/>
    </w:r>
    <w:r w:rsidR="00C807EB">
      <w:rPr>
        <w:b/>
        <w:noProof/>
      </w:rPr>
      <w:t>5</w:t>
    </w:r>
    <w:r w:rsidR="00CE22E8">
      <w:rPr>
        <w:b/>
      </w:rPr>
      <w:fldChar w:fldCharType="end"/>
    </w:r>
    <w:r>
      <w:t xml:space="preserve"> of </w:t>
    </w:r>
    <w:r w:rsidR="006558FE">
      <w:rPr>
        <w:b/>
        <w:noProof/>
      </w:rPr>
      <w:fldChar w:fldCharType="begin"/>
    </w:r>
    <w:r w:rsidR="006558FE">
      <w:rPr>
        <w:b/>
        <w:noProof/>
      </w:rPr>
      <w:instrText xml:space="preserve"> NUMPAGES  \* Arabic  \* MERGEFORMAT </w:instrText>
    </w:r>
    <w:r w:rsidR="006558FE">
      <w:rPr>
        <w:b/>
        <w:noProof/>
      </w:rPr>
      <w:fldChar w:fldCharType="separate"/>
    </w:r>
    <w:r w:rsidR="00C807EB">
      <w:rPr>
        <w:b/>
        <w:noProof/>
      </w:rPr>
      <w:t>5</w:t>
    </w:r>
    <w:r w:rsidR="006558FE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08BF4" w14:textId="77777777" w:rsidR="00BA0FF1" w:rsidRDefault="00BA0FF1" w:rsidP="002743AA">
      <w:pPr>
        <w:spacing w:after="0" w:line="240" w:lineRule="auto"/>
      </w:pPr>
      <w:r>
        <w:separator/>
      </w:r>
    </w:p>
  </w:footnote>
  <w:footnote w:type="continuationSeparator" w:id="0">
    <w:p w14:paraId="6FDAA50A" w14:textId="77777777" w:rsidR="00BA0FF1" w:rsidRDefault="00BA0FF1" w:rsidP="00274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A3BB6" w14:textId="77777777" w:rsidR="002743AA" w:rsidRPr="00F83CBC" w:rsidRDefault="00F83CBC" w:rsidP="00F83CBC">
    <w:pPr>
      <w:pStyle w:val="Header"/>
      <w:jc w:val="center"/>
      <w:rPr>
        <w:b/>
        <w:sz w:val="28"/>
        <w:szCs w:val="28"/>
      </w:rPr>
    </w:pPr>
    <w:r w:rsidRPr="00F83CBC">
      <w:rPr>
        <w:b/>
        <w:sz w:val="28"/>
        <w:szCs w:val="28"/>
      </w:rPr>
      <w:t>VILLAGE OF LOMOND</w:t>
    </w:r>
  </w:p>
  <w:p w14:paraId="3CD16034" w14:textId="34989D6E" w:rsidR="00F83CBC" w:rsidRPr="00F83CBC" w:rsidRDefault="00F83CBC" w:rsidP="00F83CBC">
    <w:pPr>
      <w:pStyle w:val="Header"/>
      <w:jc w:val="center"/>
      <w:rPr>
        <w:b/>
        <w:sz w:val="28"/>
        <w:szCs w:val="28"/>
      </w:rPr>
    </w:pPr>
    <w:r w:rsidRPr="00F83CBC">
      <w:rPr>
        <w:b/>
        <w:sz w:val="28"/>
        <w:szCs w:val="28"/>
      </w:rPr>
      <w:t xml:space="preserve">REGULAR MEETING </w:t>
    </w:r>
  </w:p>
  <w:p w14:paraId="73119076" w14:textId="072B6962" w:rsidR="00E737CA" w:rsidRDefault="00E33D3A" w:rsidP="00F83CBC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Ju</w:t>
    </w:r>
    <w:r w:rsidR="007047D0">
      <w:rPr>
        <w:b/>
        <w:sz w:val="28"/>
        <w:szCs w:val="28"/>
      </w:rPr>
      <w:t>ly</w:t>
    </w:r>
    <w:r>
      <w:rPr>
        <w:b/>
        <w:sz w:val="28"/>
        <w:szCs w:val="28"/>
      </w:rPr>
      <w:t xml:space="preserve"> </w:t>
    </w:r>
    <w:proofErr w:type="gramStart"/>
    <w:r>
      <w:rPr>
        <w:b/>
        <w:sz w:val="28"/>
        <w:szCs w:val="28"/>
      </w:rPr>
      <w:t>2</w:t>
    </w:r>
    <w:r w:rsidR="007047D0">
      <w:rPr>
        <w:b/>
        <w:sz w:val="28"/>
        <w:szCs w:val="28"/>
      </w:rPr>
      <w:t>1</w:t>
    </w:r>
    <w:r>
      <w:rPr>
        <w:b/>
        <w:sz w:val="28"/>
        <w:szCs w:val="28"/>
      </w:rPr>
      <w:t>th</w:t>
    </w:r>
    <w:proofErr w:type="gramEnd"/>
    <w:r w:rsidR="007A5AE8">
      <w:rPr>
        <w:b/>
        <w:sz w:val="28"/>
        <w:szCs w:val="28"/>
      </w:rPr>
      <w:t>, 2026</w:t>
    </w:r>
  </w:p>
  <w:p w14:paraId="7F012C25" w14:textId="71F0BE50" w:rsidR="00CC0F68" w:rsidRDefault="007047D0" w:rsidP="00F83CBC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1</w:t>
    </w:r>
    <w:r w:rsidR="00CC0F68">
      <w:rPr>
        <w:b/>
        <w:sz w:val="28"/>
        <w:szCs w:val="28"/>
      </w:rPr>
      <w:t>:</w:t>
    </w:r>
    <w:r w:rsidR="00E33D3A">
      <w:rPr>
        <w:b/>
        <w:sz w:val="28"/>
        <w:szCs w:val="28"/>
      </w:rPr>
      <w:t>3</w:t>
    </w:r>
    <w:r w:rsidR="00CC0F68">
      <w:rPr>
        <w:b/>
        <w:sz w:val="28"/>
        <w:szCs w:val="28"/>
      </w:rPr>
      <w:t>0</w:t>
    </w:r>
    <w:r w:rsidR="00E33D3A">
      <w:rPr>
        <w:b/>
        <w:sz w:val="28"/>
        <w:szCs w:val="28"/>
      </w:rPr>
      <w:t xml:space="preserve"> </w:t>
    </w:r>
    <w:r>
      <w:rPr>
        <w:b/>
        <w:sz w:val="28"/>
        <w:szCs w:val="28"/>
      </w:rPr>
      <w:t>p</w:t>
    </w:r>
    <w:r w:rsidR="00CC0F68">
      <w:rPr>
        <w:b/>
        <w:sz w:val="28"/>
        <w:szCs w:val="28"/>
      </w:rPr>
      <w:t>.m.</w:t>
    </w:r>
  </w:p>
  <w:p w14:paraId="5F7B6A58" w14:textId="5CB163A9" w:rsidR="00F11CC5" w:rsidRDefault="00F11CC5" w:rsidP="00C165AF">
    <w:pPr>
      <w:pStyle w:val="Header"/>
      <w:rPr>
        <w:b/>
        <w:sz w:val="28"/>
        <w:szCs w:val="28"/>
      </w:rPr>
    </w:pPr>
  </w:p>
  <w:p w14:paraId="39474134" w14:textId="03BF0B7B" w:rsidR="00F11CC5" w:rsidRPr="00F83CBC" w:rsidRDefault="00F11CC5" w:rsidP="00F83CBC">
    <w:pPr>
      <w:pStyle w:val="Header"/>
      <w:jc w:val="center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4C6C"/>
    <w:multiLevelType w:val="hybridMultilevel"/>
    <w:tmpl w:val="36A0DF3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94BCD"/>
    <w:multiLevelType w:val="hybridMultilevel"/>
    <w:tmpl w:val="ABB022B0"/>
    <w:lvl w:ilvl="0" w:tplc="10090017">
      <w:start w:val="1"/>
      <w:numFmt w:val="lowerLetter"/>
      <w:lvlText w:val="%1)"/>
      <w:lvlJc w:val="left"/>
      <w:pPr>
        <w:ind w:left="780" w:hanging="360"/>
      </w:pPr>
    </w:lvl>
    <w:lvl w:ilvl="1" w:tplc="10090019" w:tentative="1">
      <w:start w:val="1"/>
      <w:numFmt w:val="lowerLetter"/>
      <w:lvlText w:val="%2."/>
      <w:lvlJc w:val="left"/>
      <w:pPr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57A7B3A"/>
    <w:multiLevelType w:val="hybridMultilevel"/>
    <w:tmpl w:val="DE064230"/>
    <w:lvl w:ilvl="0" w:tplc="BA36191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50B57"/>
    <w:multiLevelType w:val="hybridMultilevel"/>
    <w:tmpl w:val="C92E6878"/>
    <w:lvl w:ilvl="0" w:tplc="2828F0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97EF4"/>
    <w:multiLevelType w:val="hybridMultilevel"/>
    <w:tmpl w:val="D758FFDA"/>
    <w:lvl w:ilvl="0" w:tplc="11541F18">
      <w:start w:val="1"/>
      <w:numFmt w:val="lowerLetter"/>
      <w:lvlText w:val="%1)"/>
      <w:lvlJc w:val="left"/>
      <w:pPr>
        <w:ind w:left="780" w:hanging="360"/>
      </w:pPr>
      <w:rPr>
        <w:b/>
      </w:rPr>
    </w:lvl>
    <w:lvl w:ilvl="1" w:tplc="10090019" w:tentative="1">
      <w:start w:val="1"/>
      <w:numFmt w:val="lowerLetter"/>
      <w:lvlText w:val="%2."/>
      <w:lvlJc w:val="left"/>
      <w:pPr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D3A3D38"/>
    <w:multiLevelType w:val="hybridMultilevel"/>
    <w:tmpl w:val="A7A6040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D337C"/>
    <w:multiLevelType w:val="hybridMultilevel"/>
    <w:tmpl w:val="92345884"/>
    <w:lvl w:ilvl="0" w:tplc="FBC42E94">
      <w:start w:val="1"/>
      <w:numFmt w:val="decimal"/>
      <w:lvlText w:val="(%1)"/>
      <w:lvlJc w:val="left"/>
      <w:pPr>
        <w:ind w:left="2164" w:hanging="360"/>
      </w:pPr>
    </w:lvl>
    <w:lvl w:ilvl="1" w:tplc="10090019">
      <w:start w:val="1"/>
      <w:numFmt w:val="lowerLetter"/>
      <w:lvlText w:val="%2."/>
      <w:lvlJc w:val="left"/>
      <w:pPr>
        <w:ind w:left="2884" w:hanging="360"/>
      </w:pPr>
    </w:lvl>
    <w:lvl w:ilvl="2" w:tplc="BDAAA65A">
      <w:start w:val="1"/>
      <w:numFmt w:val="lowerLetter"/>
      <w:lvlText w:val="(%3)"/>
      <w:lvlJc w:val="left"/>
      <w:pPr>
        <w:ind w:left="4144" w:hanging="720"/>
      </w:pPr>
    </w:lvl>
    <w:lvl w:ilvl="3" w:tplc="1009000F">
      <w:start w:val="1"/>
      <w:numFmt w:val="decimal"/>
      <w:lvlText w:val="%4."/>
      <w:lvlJc w:val="left"/>
      <w:pPr>
        <w:ind w:left="4324" w:hanging="360"/>
      </w:pPr>
    </w:lvl>
    <w:lvl w:ilvl="4" w:tplc="10090019">
      <w:start w:val="1"/>
      <w:numFmt w:val="lowerLetter"/>
      <w:lvlText w:val="%5."/>
      <w:lvlJc w:val="left"/>
      <w:pPr>
        <w:ind w:left="5044" w:hanging="360"/>
      </w:pPr>
    </w:lvl>
    <w:lvl w:ilvl="5" w:tplc="1009001B">
      <w:start w:val="1"/>
      <w:numFmt w:val="lowerRoman"/>
      <w:lvlText w:val="%6."/>
      <w:lvlJc w:val="right"/>
      <w:pPr>
        <w:ind w:left="5764" w:hanging="180"/>
      </w:pPr>
    </w:lvl>
    <w:lvl w:ilvl="6" w:tplc="1009000F">
      <w:start w:val="1"/>
      <w:numFmt w:val="decimal"/>
      <w:lvlText w:val="%7."/>
      <w:lvlJc w:val="left"/>
      <w:pPr>
        <w:ind w:left="6484" w:hanging="360"/>
      </w:pPr>
    </w:lvl>
    <w:lvl w:ilvl="7" w:tplc="10090019">
      <w:start w:val="1"/>
      <w:numFmt w:val="lowerLetter"/>
      <w:lvlText w:val="%8."/>
      <w:lvlJc w:val="left"/>
      <w:pPr>
        <w:ind w:left="7204" w:hanging="360"/>
      </w:pPr>
    </w:lvl>
    <w:lvl w:ilvl="8" w:tplc="1009001B">
      <w:start w:val="1"/>
      <w:numFmt w:val="lowerRoman"/>
      <w:lvlText w:val="%9."/>
      <w:lvlJc w:val="right"/>
      <w:pPr>
        <w:ind w:left="7924" w:hanging="180"/>
      </w:pPr>
    </w:lvl>
  </w:abstractNum>
  <w:abstractNum w:abstractNumId="7" w15:restartNumberingAfterBreak="0">
    <w:nsid w:val="3B5D13BD"/>
    <w:multiLevelType w:val="hybridMultilevel"/>
    <w:tmpl w:val="8EC0BCBE"/>
    <w:lvl w:ilvl="0" w:tplc="600E85BA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77733A"/>
    <w:multiLevelType w:val="hybridMultilevel"/>
    <w:tmpl w:val="9EF00324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3A71B8"/>
    <w:multiLevelType w:val="hybridMultilevel"/>
    <w:tmpl w:val="935CC05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6736A"/>
    <w:multiLevelType w:val="hybridMultilevel"/>
    <w:tmpl w:val="FD2E7DC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B4107"/>
    <w:multiLevelType w:val="hybridMultilevel"/>
    <w:tmpl w:val="666808B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CA7C75C0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20EA0"/>
    <w:multiLevelType w:val="hybridMultilevel"/>
    <w:tmpl w:val="0270DDD4"/>
    <w:lvl w:ilvl="0" w:tplc="49524DF8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67339"/>
    <w:multiLevelType w:val="hybridMultilevel"/>
    <w:tmpl w:val="66D09FB8"/>
    <w:lvl w:ilvl="0" w:tplc="CD26D164">
      <w:start w:val="2"/>
      <w:numFmt w:val="lowerRoman"/>
      <w:lvlText w:val="%1."/>
      <w:lvlJc w:val="left"/>
      <w:pPr>
        <w:ind w:left="3600" w:hanging="720"/>
      </w:pPr>
    </w:lvl>
    <w:lvl w:ilvl="1" w:tplc="10090019">
      <w:start w:val="1"/>
      <w:numFmt w:val="lowerLetter"/>
      <w:lvlText w:val="%2."/>
      <w:lvlJc w:val="left"/>
      <w:pPr>
        <w:ind w:left="3960" w:hanging="360"/>
      </w:pPr>
    </w:lvl>
    <w:lvl w:ilvl="2" w:tplc="1009001B">
      <w:start w:val="1"/>
      <w:numFmt w:val="lowerRoman"/>
      <w:lvlText w:val="%3."/>
      <w:lvlJc w:val="right"/>
      <w:pPr>
        <w:ind w:left="4680" w:hanging="180"/>
      </w:pPr>
    </w:lvl>
    <w:lvl w:ilvl="3" w:tplc="1009000F">
      <w:start w:val="1"/>
      <w:numFmt w:val="decimal"/>
      <w:lvlText w:val="%4."/>
      <w:lvlJc w:val="left"/>
      <w:pPr>
        <w:ind w:left="5400" w:hanging="360"/>
      </w:pPr>
    </w:lvl>
    <w:lvl w:ilvl="4" w:tplc="10090019">
      <w:start w:val="1"/>
      <w:numFmt w:val="lowerLetter"/>
      <w:lvlText w:val="%5."/>
      <w:lvlJc w:val="left"/>
      <w:pPr>
        <w:ind w:left="6120" w:hanging="360"/>
      </w:pPr>
    </w:lvl>
    <w:lvl w:ilvl="5" w:tplc="1009001B">
      <w:start w:val="1"/>
      <w:numFmt w:val="lowerRoman"/>
      <w:lvlText w:val="%6."/>
      <w:lvlJc w:val="right"/>
      <w:pPr>
        <w:ind w:left="6840" w:hanging="180"/>
      </w:pPr>
    </w:lvl>
    <w:lvl w:ilvl="6" w:tplc="1009000F">
      <w:start w:val="1"/>
      <w:numFmt w:val="decimal"/>
      <w:lvlText w:val="%7."/>
      <w:lvlJc w:val="left"/>
      <w:pPr>
        <w:ind w:left="7560" w:hanging="360"/>
      </w:pPr>
    </w:lvl>
    <w:lvl w:ilvl="7" w:tplc="10090019">
      <w:start w:val="1"/>
      <w:numFmt w:val="lowerLetter"/>
      <w:lvlText w:val="%8."/>
      <w:lvlJc w:val="left"/>
      <w:pPr>
        <w:ind w:left="8280" w:hanging="360"/>
      </w:pPr>
    </w:lvl>
    <w:lvl w:ilvl="8" w:tplc="1009001B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5D054DA3"/>
    <w:multiLevelType w:val="hybridMultilevel"/>
    <w:tmpl w:val="4A02ACB4"/>
    <w:lvl w:ilvl="0" w:tplc="49524DF8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F50E6"/>
    <w:multiLevelType w:val="hybridMultilevel"/>
    <w:tmpl w:val="91CCD69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159CF"/>
    <w:multiLevelType w:val="hybridMultilevel"/>
    <w:tmpl w:val="99747E38"/>
    <w:lvl w:ilvl="0" w:tplc="1A7C6FB2">
      <w:start w:val="9"/>
      <w:numFmt w:val="lowerLetter"/>
      <w:lvlText w:val="%1."/>
      <w:lvlJc w:val="left"/>
      <w:pPr>
        <w:ind w:left="3240" w:hanging="360"/>
      </w:pPr>
    </w:lvl>
    <w:lvl w:ilvl="1" w:tplc="10090019">
      <w:start w:val="1"/>
      <w:numFmt w:val="lowerLetter"/>
      <w:lvlText w:val="%2."/>
      <w:lvlJc w:val="left"/>
      <w:pPr>
        <w:ind w:left="3964" w:hanging="360"/>
      </w:pPr>
    </w:lvl>
    <w:lvl w:ilvl="2" w:tplc="1009001B">
      <w:start w:val="1"/>
      <w:numFmt w:val="lowerRoman"/>
      <w:lvlText w:val="%3."/>
      <w:lvlJc w:val="right"/>
      <w:pPr>
        <w:ind w:left="4684" w:hanging="180"/>
      </w:pPr>
    </w:lvl>
    <w:lvl w:ilvl="3" w:tplc="1009000F">
      <w:start w:val="1"/>
      <w:numFmt w:val="decimal"/>
      <w:lvlText w:val="%4."/>
      <w:lvlJc w:val="left"/>
      <w:pPr>
        <w:ind w:left="5404" w:hanging="360"/>
      </w:pPr>
    </w:lvl>
    <w:lvl w:ilvl="4" w:tplc="10090019">
      <w:start w:val="1"/>
      <w:numFmt w:val="lowerLetter"/>
      <w:lvlText w:val="%5."/>
      <w:lvlJc w:val="left"/>
      <w:pPr>
        <w:ind w:left="6124" w:hanging="360"/>
      </w:pPr>
    </w:lvl>
    <w:lvl w:ilvl="5" w:tplc="1009001B">
      <w:start w:val="1"/>
      <w:numFmt w:val="lowerRoman"/>
      <w:lvlText w:val="%6."/>
      <w:lvlJc w:val="right"/>
      <w:pPr>
        <w:ind w:left="6844" w:hanging="180"/>
      </w:pPr>
    </w:lvl>
    <w:lvl w:ilvl="6" w:tplc="1009000F">
      <w:start w:val="1"/>
      <w:numFmt w:val="decimal"/>
      <w:lvlText w:val="%7."/>
      <w:lvlJc w:val="left"/>
      <w:pPr>
        <w:ind w:left="7564" w:hanging="360"/>
      </w:pPr>
    </w:lvl>
    <w:lvl w:ilvl="7" w:tplc="10090019">
      <w:start w:val="1"/>
      <w:numFmt w:val="lowerLetter"/>
      <w:lvlText w:val="%8."/>
      <w:lvlJc w:val="left"/>
      <w:pPr>
        <w:ind w:left="8284" w:hanging="360"/>
      </w:pPr>
    </w:lvl>
    <w:lvl w:ilvl="8" w:tplc="1009001B">
      <w:start w:val="1"/>
      <w:numFmt w:val="lowerRoman"/>
      <w:lvlText w:val="%9."/>
      <w:lvlJc w:val="right"/>
      <w:pPr>
        <w:ind w:left="9004" w:hanging="180"/>
      </w:pPr>
    </w:lvl>
  </w:abstractNum>
  <w:abstractNum w:abstractNumId="17" w15:restartNumberingAfterBreak="0">
    <w:nsid w:val="6A563A6C"/>
    <w:multiLevelType w:val="hybridMultilevel"/>
    <w:tmpl w:val="5F62C0F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A460D1"/>
    <w:multiLevelType w:val="hybridMultilevel"/>
    <w:tmpl w:val="3846317C"/>
    <w:lvl w:ilvl="0" w:tplc="83E452A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AD3205"/>
    <w:multiLevelType w:val="hybridMultilevel"/>
    <w:tmpl w:val="D6FAF1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B93EC0"/>
    <w:multiLevelType w:val="hybridMultilevel"/>
    <w:tmpl w:val="47143FF2"/>
    <w:lvl w:ilvl="0" w:tplc="07AA43B8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7393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9566962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252835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4224817">
    <w:abstractNumId w:val="9"/>
  </w:num>
  <w:num w:numId="5" w16cid:durableId="548499607">
    <w:abstractNumId w:val="6"/>
  </w:num>
  <w:num w:numId="6" w16cid:durableId="389158831">
    <w:abstractNumId w:val="11"/>
  </w:num>
  <w:num w:numId="7" w16cid:durableId="980236539">
    <w:abstractNumId w:val="3"/>
  </w:num>
  <w:num w:numId="8" w16cid:durableId="1704862301">
    <w:abstractNumId w:val="1"/>
  </w:num>
  <w:num w:numId="9" w16cid:durableId="1988895609">
    <w:abstractNumId w:val="8"/>
  </w:num>
  <w:num w:numId="10" w16cid:durableId="215971420">
    <w:abstractNumId w:val="15"/>
  </w:num>
  <w:num w:numId="11" w16cid:durableId="1109085887">
    <w:abstractNumId w:val="2"/>
  </w:num>
  <w:num w:numId="12" w16cid:durableId="1330601338">
    <w:abstractNumId w:val="0"/>
  </w:num>
  <w:num w:numId="13" w16cid:durableId="1680422747">
    <w:abstractNumId w:val="7"/>
  </w:num>
  <w:num w:numId="14" w16cid:durableId="1057318859">
    <w:abstractNumId w:val="4"/>
  </w:num>
  <w:num w:numId="15" w16cid:durableId="1604923878">
    <w:abstractNumId w:val="19"/>
  </w:num>
  <w:num w:numId="16" w16cid:durableId="1057053569">
    <w:abstractNumId w:val="12"/>
  </w:num>
  <w:num w:numId="17" w16cid:durableId="1518809777">
    <w:abstractNumId w:val="14"/>
  </w:num>
  <w:num w:numId="18" w16cid:durableId="1434403704">
    <w:abstractNumId w:val="20"/>
  </w:num>
  <w:num w:numId="19" w16cid:durableId="703333227">
    <w:abstractNumId w:val="18"/>
  </w:num>
  <w:num w:numId="20" w16cid:durableId="1640913073">
    <w:abstractNumId w:val="10"/>
  </w:num>
  <w:num w:numId="21" w16cid:durableId="979845692">
    <w:abstractNumId w:val="5"/>
  </w:num>
  <w:num w:numId="22" w16cid:durableId="101707350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6F0"/>
    <w:rsid w:val="00011DAF"/>
    <w:rsid w:val="00022A29"/>
    <w:rsid w:val="00030D69"/>
    <w:rsid w:val="00033CFE"/>
    <w:rsid w:val="0008181A"/>
    <w:rsid w:val="0008290F"/>
    <w:rsid w:val="000901BE"/>
    <w:rsid w:val="000A1239"/>
    <w:rsid w:val="000B45F9"/>
    <w:rsid w:val="000C2944"/>
    <w:rsid w:val="000D2A7C"/>
    <w:rsid w:val="000E511C"/>
    <w:rsid w:val="000F1883"/>
    <w:rsid w:val="001102F3"/>
    <w:rsid w:val="00115473"/>
    <w:rsid w:val="00117D7B"/>
    <w:rsid w:val="0013225B"/>
    <w:rsid w:val="00143417"/>
    <w:rsid w:val="0019303C"/>
    <w:rsid w:val="001943D4"/>
    <w:rsid w:val="001A3AEC"/>
    <w:rsid w:val="001C4CB1"/>
    <w:rsid w:val="001E4F75"/>
    <w:rsid w:val="001F250C"/>
    <w:rsid w:val="002516F0"/>
    <w:rsid w:val="00261B49"/>
    <w:rsid w:val="002743AA"/>
    <w:rsid w:val="00290A66"/>
    <w:rsid w:val="002945F8"/>
    <w:rsid w:val="00295F37"/>
    <w:rsid w:val="002B369D"/>
    <w:rsid w:val="002C06F2"/>
    <w:rsid w:val="002D4F0B"/>
    <w:rsid w:val="002F4E54"/>
    <w:rsid w:val="002F6239"/>
    <w:rsid w:val="00310429"/>
    <w:rsid w:val="00312598"/>
    <w:rsid w:val="003269B7"/>
    <w:rsid w:val="003443D9"/>
    <w:rsid w:val="003D32E1"/>
    <w:rsid w:val="003E1179"/>
    <w:rsid w:val="00426E88"/>
    <w:rsid w:val="00434E3E"/>
    <w:rsid w:val="004447F0"/>
    <w:rsid w:val="0045025C"/>
    <w:rsid w:val="00463C75"/>
    <w:rsid w:val="004A5A54"/>
    <w:rsid w:val="004B5937"/>
    <w:rsid w:val="004C2F2D"/>
    <w:rsid w:val="004E4739"/>
    <w:rsid w:val="004E4B23"/>
    <w:rsid w:val="004E70A1"/>
    <w:rsid w:val="00505970"/>
    <w:rsid w:val="00530EDF"/>
    <w:rsid w:val="00535DAC"/>
    <w:rsid w:val="00545B6E"/>
    <w:rsid w:val="005524E9"/>
    <w:rsid w:val="005613AA"/>
    <w:rsid w:val="0056536E"/>
    <w:rsid w:val="005739BF"/>
    <w:rsid w:val="00577C07"/>
    <w:rsid w:val="005A2B1C"/>
    <w:rsid w:val="005D1D4D"/>
    <w:rsid w:val="005D2CDB"/>
    <w:rsid w:val="005D7FF4"/>
    <w:rsid w:val="005E04D2"/>
    <w:rsid w:val="005E05C2"/>
    <w:rsid w:val="006013A4"/>
    <w:rsid w:val="00620EAA"/>
    <w:rsid w:val="0065040F"/>
    <w:rsid w:val="006558FE"/>
    <w:rsid w:val="00657F2D"/>
    <w:rsid w:val="0067583F"/>
    <w:rsid w:val="00683749"/>
    <w:rsid w:val="00686958"/>
    <w:rsid w:val="006A4D51"/>
    <w:rsid w:val="006B3F8B"/>
    <w:rsid w:val="006D7A13"/>
    <w:rsid w:val="006F07E4"/>
    <w:rsid w:val="006F6EA3"/>
    <w:rsid w:val="00703F67"/>
    <w:rsid w:val="007047D0"/>
    <w:rsid w:val="0070698A"/>
    <w:rsid w:val="00733B91"/>
    <w:rsid w:val="00761D15"/>
    <w:rsid w:val="007A1EDA"/>
    <w:rsid w:val="007A4C23"/>
    <w:rsid w:val="007A5AE8"/>
    <w:rsid w:val="007B28AD"/>
    <w:rsid w:val="007C53B0"/>
    <w:rsid w:val="007C5E0A"/>
    <w:rsid w:val="007E3F92"/>
    <w:rsid w:val="007E4E5F"/>
    <w:rsid w:val="007E649A"/>
    <w:rsid w:val="007F1ABE"/>
    <w:rsid w:val="007F5DD8"/>
    <w:rsid w:val="0083393A"/>
    <w:rsid w:val="008521A0"/>
    <w:rsid w:val="00860E3D"/>
    <w:rsid w:val="00876007"/>
    <w:rsid w:val="00891B21"/>
    <w:rsid w:val="008A2893"/>
    <w:rsid w:val="008A3307"/>
    <w:rsid w:val="008B49FD"/>
    <w:rsid w:val="008E1109"/>
    <w:rsid w:val="008E3C5E"/>
    <w:rsid w:val="00911B44"/>
    <w:rsid w:val="009424CB"/>
    <w:rsid w:val="0097564A"/>
    <w:rsid w:val="00984EEF"/>
    <w:rsid w:val="009922DA"/>
    <w:rsid w:val="009B4048"/>
    <w:rsid w:val="009B7656"/>
    <w:rsid w:val="009C58FD"/>
    <w:rsid w:val="009C7015"/>
    <w:rsid w:val="009D3AC1"/>
    <w:rsid w:val="009D3B26"/>
    <w:rsid w:val="00A32362"/>
    <w:rsid w:val="00A43D3D"/>
    <w:rsid w:val="00A45BDA"/>
    <w:rsid w:val="00A53FFF"/>
    <w:rsid w:val="00A6294F"/>
    <w:rsid w:val="00AA0B6E"/>
    <w:rsid w:val="00AA6CE1"/>
    <w:rsid w:val="00AC23DA"/>
    <w:rsid w:val="00B1786C"/>
    <w:rsid w:val="00B758F7"/>
    <w:rsid w:val="00BA0FF1"/>
    <w:rsid w:val="00BD4FF9"/>
    <w:rsid w:val="00C01B19"/>
    <w:rsid w:val="00C12527"/>
    <w:rsid w:val="00C165AF"/>
    <w:rsid w:val="00C337A0"/>
    <w:rsid w:val="00C36EB8"/>
    <w:rsid w:val="00C56C29"/>
    <w:rsid w:val="00C807EB"/>
    <w:rsid w:val="00CA5331"/>
    <w:rsid w:val="00CC0F68"/>
    <w:rsid w:val="00CD09BF"/>
    <w:rsid w:val="00CD4DD3"/>
    <w:rsid w:val="00CE22E8"/>
    <w:rsid w:val="00CF12DC"/>
    <w:rsid w:val="00D41675"/>
    <w:rsid w:val="00D90ADE"/>
    <w:rsid w:val="00DD6041"/>
    <w:rsid w:val="00DE5BCC"/>
    <w:rsid w:val="00DF2C6D"/>
    <w:rsid w:val="00E06D53"/>
    <w:rsid w:val="00E17C83"/>
    <w:rsid w:val="00E23A1A"/>
    <w:rsid w:val="00E25D83"/>
    <w:rsid w:val="00E33D3A"/>
    <w:rsid w:val="00E6207E"/>
    <w:rsid w:val="00E66224"/>
    <w:rsid w:val="00E737CA"/>
    <w:rsid w:val="00E8295B"/>
    <w:rsid w:val="00EA6F88"/>
    <w:rsid w:val="00F11CC5"/>
    <w:rsid w:val="00F17D3A"/>
    <w:rsid w:val="00F20396"/>
    <w:rsid w:val="00F31831"/>
    <w:rsid w:val="00F67A08"/>
    <w:rsid w:val="00F83CBC"/>
    <w:rsid w:val="00FB0CF5"/>
    <w:rsid w:val="00FB277D"/>
    <w:rsid w:val="00FC5D21"/>
    <w:rsid w:val="00FD40C8"/>
    <w:rsid w:val="00FF156F"/>
    <w:rsid w:val="00FF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342287"/>
  <w15:docId w15:val="{AE04AD4B-AD3C-43F9-BF07-13F8B1DE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22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4F0B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F0B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2743A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4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3AA"/>
  </w:style>
  <w:style w:type="paragraph" w:styleId="Footer">
    <w:name w:val="footer"/>
    <w:basedOn w:val="Normal"/>
    <w:link w:val="FooterChar"/>
    <w:uiPriority w:val="99"/>
    <w:unhideWhenUsed/>
    <w:rsid w:val="00274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3AA"/>
  </w:style>
  <w:style w:type="paragraph" w:styleId="BalloonText">
    <w:name w:val="Balloon Text"/>
    <w:basedOn w:val="Normal"/>
    <w:link w:val="BalloonTextChar"/>
    <w:uiPriority w:val="99"/>
    <w:semiHidden/>
    <w:unhideWhenUsed/>
    <w:rsid w:val="00F83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C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3CBC"/>
    <w:pPr>
      <w:ind w:left="720"/>
      <w:contextualSpacing/>
    </w:pPr>
  </w:style>
  <w:style w:type="table" w:styleId="TableGrid">
    <w:name w:val="Table Grid"/>
    <w:basedOn w:val="TableNormal"/>
    <w:uiPriority w:val="59"/>
    <w:rsid w:val="0056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lddrive\Documents%20and%20Settings\U00\Application%20Data\Microsoft\Templates\Regular%20Meeting%20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4E546-0450-40B2-BD57-8D326B719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 Meeting Agenda Template</Template>
  <TotalTime>3</TotalTime>
  <Pages>3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</dc:creator>
  <cp:keywords/>
  <dc:description/>
  <cp:lastModifiedBy>McKenzie Koch</cp:lastModifiedBy>
  <cp:revision>3</cp:revision>
  <cp:lastPrinted>2026-07-13T17:46:00Z</cp:lastPrinted>
  <dcterms:created xsi:type="dcterms:W3CDTF">2026-07-24T20:00:00Z</dcterms:created>
  <dcterms:modified xsi:type="dcterms:W3CDTF">2026-09-08T22:04:00Z</dcterms:modified>
</cp:coreProperties>
</file>