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8370"/>
      </w:tblGrid>
      <w:tr w:rsidR="005613AA" w14:paraId="45E2D41F" w14:textId="77777777" w:rsidTr="007047D0">
        <w:trPr>
          <w:trHeight w:val="3789"/>
        </w:trPr>
        <w:tc>
          <w:tcPr>
            <w:tcW w:w="1998" w:type="dxa"/>
          </w:tcPr>
          <w:p w14:paraId="53FE4480" w14:textId="77777777" w:rsidR="005613AA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  <w:p w14:paraId="209886B0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16D465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4DD7F9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Attendance</w:t>
            </w:r>
          </w:p>
          <w:p w14:paraId="5D18D548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509E90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789B38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5CF58F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256FD5" w14:textId="77777777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Agenda</w:t>
            </w:r>
          </w:p>
          <w:p w14:paraId="0487AE7B" w14:textId="57644E31" w:rsidR="00C165AF" w:rsidRDefault="00C165AF" w:rsidP="000A123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-01</w:t>
            </w:r>
          </w:p>
        </w:tc>
        <w:tc>
          <w:tcPr>
            <w:tcW w:w="8370" w:type="dxa"/>
          </w:tcPr>
          <w:p w14:paraId="05CDC097" w14:textId="3E4720A4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The Regular Meeting of the Council of the Village of Lomond was held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hursday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August</w:t>
            </w:r>
            <w:r w:rsidR="002F623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th</w:t>
            </w:r>
            <w:r w:rsidR="00C337A0" w:rsidRPr="00CC0F68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F6239" w:rsidRPr="00CC0F68">
              <w:rPr>
                <w:rFonts w:ascii="Arial" w:hAnsi="Arial" w:cs="Arial"/>
                <w:bCs/>
                <w:sz w:val="24"/>
                <w:szCs w:val="24"/>
              </w:rPr>
              <w:t>2026,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at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0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.m. at the Village Office.</w:t>
            </w:r>
          </w:p>
          <w:p w14:paraId="1D294368" w14:textId="77777777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3ECA92A" w14:textId="6BEA2BAD" w:rsidR="004447F0" w:rsidRPr="00CC0F68" w:rsidRDefault="004447F0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>Present were Mayor Brad Koch</w:t>
            </w:r>
            <w:r w:rsidR="0019303C" w:rsidRPr="00CC0F68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Deputy Mayor Craig Stokes </w:t>
            </w:r>
            <w:r w:rsidR="0019303C" w:rsidRPr="00CC0F68">
              <w:rPr>
                <w:rFonts w:ascii="Arial" w:hAnsi="Arial" w:cs="Arial"/>
                <w:bCs/>
                <w:sz w:val="24"/>
                <w:szCs w:val="24"/>
              </w:rPr>
              <w:t xml:space="preserve">and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Councillor Robert Donnelly.</w:t>
            </w:r>
          </w:p>
          <w:p w14:paraId="3F70CD65" w14:textId="15F33C15" w:rsidR="0019303C" w:rsidRDefault="004447F0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Chief Administrative Officer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>McKenzie Koch</w:t>
            </w:r>
          </w:p>
          <w:p w14:paraId="643D4893" w14:textId="1FA9CA5F" w:rsidR="005613AA" w:rsidRPr="00CC0F68" w:rsidRDefault="005613AA" w:rsidP="004447F0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160978" w14:textId="4DB6476A" w:rsidR="005613AA" w:rsidRPr="00CC0F68" w:rsidRDefault="005613AA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that the agenda be adopted</w:t>
            </w:r>
            <w:r w:rsidR="007A4C23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as presented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44E8354A" w14:textId="77777777" w:rsidR="005613AA" w:rsidRPr="001F250C" w:rsidRDefault="004447F0" w:rsidP="004447F0">
            <w:pPr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250C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72CD4116" w14:textId="77777777" w:rsidR="00C165AF" w:rsidRDefault="00C165AF" w:rsidP="004447F0">
            <w:pPr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AC526C" w14:textId="44575272" w:rsidR="001F250C" w:rsidRPr="00CC0F68" w:rsidRDefault="001F250C" w:rsidP="004447F0">
            <w:pPr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1F0835E0" w14:textId="77777777" w:rsidTr="00C165AF">
        <w:tc>
          <w:tcPr>
            <w:tcW w:w="1998" w:type="dxa"/>
          </w:tcPr>
          <w:p w14:paraId="1AD31AB9" w14:textId="77777777" w:rsidR="0019303C" w:rsidRPr="0019303C" w:rsidRDefault="0019303C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03C">
              <w:rPr>
                <w:rFonts w:ascii="Arial" w:hAnsi="Arial" w:cs="Arial"/>
                <w:b/>
                <w:sz w:val="24"/>
                <w:szCs w:val="24"/>
              </w:rPr>
              <w:t>Financial Reports &amp; Statements</w:t>
            </w:r>
          </w:p>
          <w:p w14:paraId="62DCFA5C" w14:textId="4A51181B" w:rsidR="0019303C" w:rsidRDefault="0019303C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303C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19303C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19303C">
              <w:rPr>
                <w:rFonts w:ascii="Arial" w:hAnsi="Arial" w:cs="Arial"/>
                <w:b/>
                <w:sz w:val="24"/>
                <w:szCs w:val="24"/>
              </w:rPr>
              <w:t>-0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370" w:type="dxa"/>
          </w:tcPr>
          <w:p w14:paraId="515AAF69" w14:textId="367F3E9A" w:rsidR="0019303C" w:rsidRPr="00CC0F68" w:rsidRDefault="0019303C" w:rsidP="0019303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Donnelly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that the financial reports for the months of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Ju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ly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>2026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be approved.</w:t>
            </w:r>
          </w:p>
        </w:tc>
      </w:tr>
      <w:tr w:rsidR="005613AA" w14:paraId="5C982BBC" w14:textId="77777777" w:rsidTr="00C165AF">
        <w:tc>
          <w:tcPr>
            <w:tcW w:w="1998" w:type="dxa"/>
          </w:tcPr>
          <w:p w14:paraId="6789F9E6" w14:textId="074729FF" w:rsidR="00C165AF" w:rsidRDefault="00C165AF" w:rsidP="0019303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70" w:type="dxa"/>
          </w:tcPr>
          <w:p w14:paraId="08DBBDEE" w14:textId="69C9ED35" w:rsidR="008A3307" w:rsidRPr="001F250C" w:rsidRDefault="008A3307" w:rsidP="00AC2D57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250C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6ACBF5F0" w14:textId="77777777" w:rsidR="001943D4" w:rsidRPr="00CC0F68" w:rsidRDefault="001943D4" w:rsidP="004447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1120D61" w14:textId="77777777" w:rsidR="0019303C" w:rsidRPr="00CC0F68" w:rsidRDefault="0019303C" w:rsidP="004447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4FD2E67B" w14:textId="77777777" w:rsidTr="00C165AF">
        <w:tc>
          <w:tcPr>
            <w:tcW w:w="1998" w:type="dxa"/>
          </w:tcPr>
          <w:p w14:paraId="605F7500" w14:textId="77777777" w:rsidR="005613AA" w:rsidRDefault="008A3307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Accounts Paid</w:t>
            </w:r>
          </w:p>
          <w:p w14:paraId="54D2C1E8" w14:textId="46CF11D1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-0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370" w:type="dxa"/>
          </w:tcPr>
          <w:p w14:paraId="40DEE25F" w14:textId="4FFBC16C" w:rsidR="005613AA" w:rsidRPr="00CC0F68" w:rsidRDefault="005613AA" w:rsidP="004447F0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Mayor Koch</w:t>
            </w:r>
            <w:r w:rsidR="004447F0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that the Accounts Payable listing for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August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>31st</w:t>
            </w:r>
            <w:r w:rsidR="00CC0F68">
              <w:rPr>
                <w:rFonts w:ascii="Arial" w:hAnsi="Arial" w:cs="Arial"/>
                <w:bCs/>
                <w:sz w:val="24"/>
                <w:szCs w:val="24"/>
              </w:rPr>
              <w:t>, 2026</w:t>
            </w:r>
            <w:r w:rsidR="008521A0" w:rsidRPr="00CC0F68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be approved. </w:t>
            </w:r>
          </w:p>
          <w:p w14:paraId="419F1B25" w14:textId="095671A3" w:rsidR="005613AA" w:rsidRPr="00A43D3D" w:rsidRDefault="005613AA" w:rsidP="008A3307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0FE142F8" w14:textId="77777777" w:rsidR="005613AA" w:rsidRPr="00CC0F68" w:rsidRDefault="005613AA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084E249D" w14:textId="77777777" w:rsidTr="00C165AF">
        <w:tc>
          <w:tcPr>
            <w:tcW w:w="1998" w:type="dxa"/>
          </w:tcPr>
          <w:p w14:paraId="4AFE105F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DC7E39" w14:textId="6F042F4A" w:rsidR="005613AA" w:rsidRDefault="005D7FF4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CAO Report</w:t>
            </w:r>
          </w:p>
          <w:p w14:paraId="2AB239B9" w14:textId="6C83FF4C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370" w:type="dxa"/>
          </w:tcPr>
          <w:p w14:paraId="219293D9" w14:textId="77777777" w:rsidR="00E23A1A" w:rsidRPr="00CC0F68" w:rsidRDefault="00E23A1A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DDDD0E" w14:textId="42D7FB0F" w:rsidR="005D7FF4" w:rsidRPr="00CC0F68" w:rsidRDefault="005D7FF4" w:rsidP="008E3C5E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E33D3A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to accept the CAO Report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as presented.</w:t>
            </w:r>
          </w:p>
          <w:p w14:paraId="08D4BA57" w14:textId="396E504A" w:rsidR="000E511C" w:rsidRPr="00A43D3D" w:rsidRDefault="005D7FF4" w:rsidP="0013225B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</w:t>
            </w:r>
            <w:r w:rsidR="00C165AF" w:rsidRPr="00A43D3D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  <w:p w14:paraId="63FD5260" w14:textId="77777777" w:rsidR="000E511C" w:rsidRPr="00CC0F68" w:rsidRDefault="000E511C" w:rsidP="000E511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13AA" w14:paraId="54E998C6" w14:textId="77777777" w:rsidTr="00C165AF">
        <w:tc>
          <w:tcPr>
            <w:tcW w:w="1998" w:type="dxa"/>
          </w:tcPr>
          <w:p w14:paraId="2D79E887" w14:textId="77777777" w:rsidR="008A3307" w:rsidRDefault="008A3307" w:rsidP="008A33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WTP</w:t>
            </w:r>
            <w:r w:rsidR="00C165AF">
              <w:rPr>
                <w:rFonts w:ascii="Arial" w:hAnsi="Arial" w:cs="Arial"/>
                <w:b/>
                <w:sz w:val="24"/>
                <w:szCs w:val="24"/>
              </w:rPr>
              <w:t xml:space="preserve"> Report</w:t>
            </w:r>
          </w:p>
          <w:p w14:paraId="35B85614" w14:textId="772D8780" w:rsidR="00C165AF" w:rsidRDefault="00C165AF" w:rsidP="008A33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370" w:type="dxa"/>
          </w:tcPr>
          <w:p w14:paraId="759747C8" w14:textId="04D92F90" w:rsidR="000A1239" w:rsidRPr="00CC0F68" w:rsidRDefault="00CF12DC" w:rsidP="00C165AF">
            <w:pPr>
              <w:pStyle w:val="NoSpacing"/>
              <w:spacing w:line="276" w:lineRule="auto"/>
              <w:ind w:left="-18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310429" w:rsidRPr="00CC0F68">
              <w:rPr>
                <w:rFonts w:ascii="Arial" w:hAnsi="Arial" w:cs="Arial"/>
                <w:bCs/>
                <w:sz w:val="24"/>
                <w:szCs w:val="24"/>
              </w:rPr>
              <w:t>Stokes</w:t>
            </w:r>
            <w:r w:rsidR="00C165AF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to accept the Water Treatment Report as presented.</w:t>
            </w:r>
          </w:p>
          <w:p w14:paraId="47A9C7AE" w14:textId="14953DBF" w:rsidR="00CF12DC" w:rsidRPr="00A43D3D" w:rsidRDefault="00CF12DC" w:rsidP="00CF12DC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575E3A26" w14:textId="77777777" w:rsidR="005613AA" w:rsidRPr="00CC0F68" w:rsidRDefault="005613AA" w:rsidP="003269B7">
            <w:pPr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A1239" w14:paraId="329715D7" w14:textId="77777777" w:rsidTr="00C165AF">
        <w:tc>
          <w:tcPr>
            <w:tcW w:w="1998" w:type="dxa"/>
          </w:tcPr>
          <w:p w14:paraId="4E4CBC80" w14:textId="77777777" w:rsidR="000A1239" w:rsidRDefault="008A3307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Foreman</w:t>
            </w:r>
            <w:r w:rsidR="00C165AF">
              <w:rPr>
                <w:rFonts w:ascii="Arial" w:hAnsi="Arial" w:cs="Arial"/>
                <w:b/>
                <w:sz w:val="24"/>
                <w:szCs w:val="24"/>
              </w:rPr>
              <w:t xml:space="preserve"> Report</w:t>
            </w:r>
          </w:p>
          <w:p w14:paraId="2391F989" w14:textId="22B7FB5A" w:rsidR="00C165AF" w:rsidRDefault="00C165AF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AC2D57">
              <w:rPr>
                <w:rFonts w:ascii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60C07703" w14:textId="77777777" w:rsidR="005E04D2" w:rsidRDefault="005E04D2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96BD06" w14:textId="0031D5A5" w:rsidR="00E6207E" w:rsidRDefault="00E6207E" w:rsidP="007A5AE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70" w:type="dxa"/>
          </w:tcPr>
          <w:p w14:paraId="51DE4188" w14:textId="588EC3DD" w:rsidR="000A1239" w:rsidRPr="00CC0F68" w:rsidRDefault="00CF12DC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Councillor </w:t>
            </w:r>
            <w:r w:rsidR="00310429" w:rsidRPr="00CC0F68">
              <w:rPr>
                <w:rFonts w:ascii="Arial" w:hAnsi="Arial" w:cs="Arial"/>
                <w:bCs/>
                <w:sz w:val="24"/>
                <w:szCs w:val="24"/>
              </w:rPr>
              <w:t>Donnelly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to accept the Village Foreman Report as presented.</w:t>
            </w:r>
          </w:p>
          <w:p w14:paraId="3754B489" w14:textId="77777777" w:rsidR="00310429" w:rsidRPr="00A43D3D" w:rsidRDefault="00CF12DC" w:rsidP="007A5AE8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3D3D">
              <w:rPr>
                <w:rFonts w:ascii="Arial" w:hAnsi="Arial" w:cs="Arial"/>
                <w:b/>
                <w:sz w:val="24"/>
                <w:szCs w:val="24"/>
              </w:rPr>
              <w:t>CARRIED</w:t>
            </w:r>
          </w:p>
          <w:p w14:paraId="03F0943F" w14:textId="77777777" w:rsidR="00E6207E" w:rsidRPr="00CC0F68" w:rsidRDefault="00E6207E" w:rsidP="007A5AE8">
            <w:pPr>
              <w:pStyle w:val="NoSpacing"/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C4B66C" w14:textId="4AC707AD" w:rsidR="00E6207E" w:rsidRPr="00CC0F68" w:rsidRDefault="00E6207E" w:rsidP="00AC2D57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23A1A" w14:paraId="71B7BC8B" w14:textId="77777777" w:rsidTr="00C165AF">
        <w:tc>
          <w:tcPr>
            <w:tcW w:w="1998" w:type="dxa"/>
          </w:tcPr>
          <w:p w14:paraId="78866D97" w14:textId="77777777" w:rsidR="00E23A1A" w:rsidRDefault="00E23A1A" w:rsidP="00F83CB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370" w:type="dxa"/>
          </w:tcPr>
          <w:p w14:paraId="78FB13EA" w14:textId="77777777" w:rsidR="00E23A1A" w:rsidRPr="00CC0F68" w:rsidRDefault="00E23A1A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8272B5F" w14:textId="77777777" w:rsidR="00AA6CE1" w:rsidRPr="00CC0F68" w:rsidRDefault="00AA6CE1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A1239" w14:paraId="3EBE6961" w14:textId="77777777" w:rsidTr="00C165AF">
        <w:tc>
          <w:tcPr>
            <w:tcW w:w="1998" w:type="dxa"/>
          </w:tcPr>
          <w:p w14:paraId="079974D1" w14:textId="77777777" w:rsidR="000A1239" w:rsidRDefault="008A3307" w:rsidP="00022A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Adjourn</w:t>
            </w:r>
          </w:p>
          <w:p w14:paraId="7FC158A8" w14:textId="08C4C7B5" w:rsidR="00C165AF" w:rsidRDefault="00C165AF" w:rsidP="00022A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7A5AE8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7047D0">
              <w:rPr>
                <w:rFonts w:ascii="Arial" w:hAnsi="Arial" w:cs="Arial"/>
                <w:b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="00E33D3A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8370" w:type="dxa"/>
          </w:tcPr>
          <w:p w14:paraId="58F7CEA4" w14:textId="0900A644" w:rsidR="000A1239" w:rsidRPr="00CC0F68" w:rsidRDefault="000A1239" w:rsidP="00C165AF">
            <w:pPr>
              <w:pStyle w:val="NoSpacing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Moved by </w:t>
            </w:r>
            <w:r w:rsidR="00E23A1A" w:rsidRPr="00CC0F68">
              <w:rPr>
                <w:rFonts w:ascii="Arial" w:hAnsi="Arial" w:cs="Arial"/>
                <w:bCs/>
                <w:sz w:val="24"/>
                <w:szCs w:val="24"/>
              </w:rPr>
              <w:t xml:space="preserve">Councillor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Donnelly</w:t>
            </w:r>
            <w:r w:rsidR="008E3C5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that the meeting </w:t>
            </w:r>
            <w:proofErr w:type="gramStart"/>
            <w:r w:rsidRPr="00CC0F68">
              <w:rPr>
                <w:rFonts w:ascii="Arial" w:hAnsi="Arial" w:cs="Arial"/>
                <w:bCs/>
                <w:sz w:val="24"/>
                <w:szCs w:val="24"/>
              </w:rPr>
              <w:t>adjourn</w:t>
            </w:r>
            <w:proofErr w:type="gramEnd"/>
            <w:r w:rsidRPr="00CC0F68">
              <w:rPr>
                <w:rFonts w:ascii="Arial" w:hAnsi="Arial" w:cs="Arial"/>
                <w:bCs/>
                <w:sz w:val="24"/>
                <w:szCs w:val="24"/>
              </w:rPr>
              <w:t xml:space="preserve"> at </w:t>
            </w:r>
            <w:r w:rsidR="00AC2D57">
              <w:rPr>
                <w:rFonts w:ascii="Arial" w:hAnsi="Arial" w:cs="Arial"/>
                <w:bCs/>
                <w:sz w:val="24"/>
                <w:szCs w:val="24"/>
              </w:rPr>
              <w:t>2:40</w:t>
            </w:r>
            <w:r w:rsidR="007A5AE8" w:rsidRPr="00CC0F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047D0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CC0F68">
              <w:rPr>
                <w:rFonts w:ascii="Arial" w:hAnsi="Arial" w:cs="Arial"/>
                <w:bCs/>
                <w:sz w:val="24"/>
                <w:szCs w:val="24"/>
              </w:rPr>
              <w:t>.m.</w:t>
            </w:r>
          </w:p>
          <w:p w14:paraId="35BF5387" w14:textId="57FDC91B" w:rsidR="000A1239" w:rsidRPr="00CC0F68" w:rsidRDefault="000A1239" w:rsidP="00D41675">
            <w:pPr>
              <w:pStyle w:val="NoSpacing"/>
              <w:spacing w:line="276" w:lineRule="auto"/>
              <w:ind w:left="-18" w:firstLine="1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C0F68">
              <w:rPr>
                <w:rFonts w:ascii="Arial" w:hAnsi="Arial" w:cs="Arial"/>
                <w:bCs/>
                <w:sz w:val="24"/>
                <w:szCs w:val="24"/>
              </w:rPr>
              <w:t>CARRIED</w:t>
            </w:r>
          </w:p>
          <w:p w14:paraId="07F435BE" w14:textId="77777777" w:rsidR="000A1239" w:rsidRPr="00CC0F68" w:rsidRDefault="000A1239" w:rsidP="003269B7">
            <w:pPr>
              <w:pStyle w:val="NoSpacing"/>
              <w:spacing w:line="276" w:lineRule="auto"/>
              <w:ind w:left="-18" w:firstLine="1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4BD622F" w14:textId="77777777" w:rsidR="00310429" w:rsidRDefault="00310429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745EC0B6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4D20F62F" w14:textId="6EC46B9C" w:rsidR="00C165AF" w:rsidRDefault="00C165AF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Mayor</w:t>
      </w:r>
      <w:r w:rsidR="0019303C">
        <w:rPr>
          <w:rFonts w:ascii="Arial" w:hAnsi="Arial" w:cs="Arial"/>
          <w:bCs/>
          <w:sz w:val="32"/>
          <w:szCs w:val="32"/>
        </w:rPr>
        <w:t xml:space="preserve"> Brad Koch</w:t>
      </w:r>
    </w:p>
    <w:p w14:paraId="45F64973" w14:textId="0FE3493E" w:rsidR="0019303C" w:rsidRPr="005F1FDC" w:rsidRDefault="005F1FDC" w:rsidP="00F83CBC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5964DE94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2620786A" w14:textId="1D381B33" w:rsidR="00E23A1A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Deputy Mayor</w:t>
      </w:r>
      <w:r w:rsidR="007C53B0">
        <w:rPr>
          <w:rFonts w:ascii="Arial" w:hAnsi="Arial" w:cs="Arial"/>
          <w:bCs/>
          <w:sz w:val="32"/>
          <w:szCs w:val="32"/>
        </w:rPr>
        <w:t xml:space="preserve"> Craig Stokes</w:t>
      </w:r>
    </w:p>
    <w:p w14:paraId="750B922B" w14:textId="77777777" w:rsidR="005F1FDC" w:rsidRPr="005F1FDC" w:rsidRDefault="005F1FDC" w:rsidP="005F1FDC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00B472E5" w14:textId="77777777" w:rsidR="007C53B0" w:rsidRDefault="007C53B0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78959D50" w14:textId="060CDAE2" w:rsidR="0019303C" w:rsidRDefault="0019303C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Councillor Robert Donnelly</w:t>
      </w:r>
    </w:p>
    <w:p w14:paraId="57F360D9" w14:textId="77777777" w:rsidR="005F1FDC" w:rsidRPr="005F1FDC" w:rsidRDefault="005F1FDC" w:rsidP="005F1FDC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7C9933B3" w14:textId="77777777" w:rsidR="008E3C5E" w:rsidRDefault="008E3C5E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</w:p>
    <w:p w14:paraId="53EB0211" w14:textId="14D683C7" w:rsidR="00C165AF" w:rsidRPr="00C165AF" w:rsidRDefault="00C165AF" w:rsidP="00F83CBC">
      <w:pPr>
        <w:pStyle w:val="NoSpacing"/>
        <w:spacing w:line="276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Chief Administrative Officer </w:t>
      </w:r>
      <w:r w:rsidR="008E3C5E">
        <w:rPr>
          <w:rFonts w:ascii="Arial" w:hAnsi="Arial" w:cs="Arial"/>
          <w:bCs/>
          <w:sz w:val="32"/>
          <w:szCs w:val="32"/>
        </w:rPr>
        <w:t>McKenzie Koch</w:t>
      </w:r>
    </w:p>
    <w:p w14:paraId="2ED74DF5" w14:textId="77777777" w:rsidR="005F1FDC" w:rsidRPr="005F1FDC" w:rsidRDefault="005F1FDC" w:rsidP="005F1FDC">
      <w:pPr>
        <w:pStyle w:val="NoSpacing"/>
        <w:spacing w:line="276" w:lineRule="auto"/>
        <w:rPr>
          <w:rFonts w:ascii="Arial" w:hAnsi="Arial" w:cs="Arial"/>
          <w:bCs/>
          <w:color w:val="EE0000"/>
        </w:rPr>
      </w:pPr>
      <w:r w:rsidRPr="005F1FDC">
        <w:rPr>
          <w:rFonts w:ascii="Arial" w:hAnsi="Arial" w:cs="Arial"/>
          <w:bCs/>
          <w:color w:val="EE0000"/>
        </w:rPr>
        <w:t>Original Signed</w:t>
      </w:r>
    </w:p>
    <w:p w14:paraId="55D44026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4AADD1B6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09532024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5504C391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32CF7E3F" w14:textId="77777777" w:rsid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</w:pPr>
    </w:p>
    <w:p w14:paraId="12CB02FB" w14:textId="77777777" w:rsidR="007A1EDA" w:rsidRPr="007A1EDA" w:rsidRDefault="007A1EDA" w:rsidP="00F83CBC">
      <w:pPr>
        <w:pStyle w:val="NoSpacing"/>
        <w:spacing w:line="276" w:lineRule="auto"/>
        <w:rPr>
          <w:rFonts w:ascii="Arial" w:hAnsi="Arial" w:cs="Arial"/>
          <w:b/>
          <w:sz w:val="32"/>
          <w:szCs w:val="32"/>
        </w:rPr>
        <w:sectPr w:rsidR="007A1EDA" w:rsidRPr="007A1EDA" w:rsidSect="005613AA">
          <w:headerReference w:type="default" r:id="rId8"/>
          <w:footerReference w:type="default" r:id="rId9"/>
          <w:type w:val="continuous"/>
          <w:pgSz w:w="12240" w:h="15840"/>
          <w:pgMar w:top="1440" w:right="1440" w:bottom="1440" w:left="720" w:header="708" w:footer="706" w:gutter="0"/>
          <w:cols w:space="708"/>
          <w:docGrid w:linePitch="360"/>
        </w:sectPr>
      </w:pPr>
    </w:p>
    <w:p w14:paraId="44BB0DAF" w14:textId="77777777" w:rsidR="00F67A08" w:rsidRDefault="000E511C" w:rsidP="000E511C">
      <w:pPr>
        <w:tabs>
          <w:tab w:val="left" w:pos="5700"/>
        </w:tabs>
      </w:pPr>
      <w:r>
        <w:tab/>
      </w:r>
    </w:p>
    <w:p w14:paraId="59B92979" w14:textId="77777777" w:rsidR="00AC23DA" w:rsidRDefault="00AC23DA" w:rsidP="000E511C">
      <w:pPr>
        <w:tabs>
          <w:tab w:val="left" w:pos="5700"/>
        </w:tabs>
      </w:pPr>
    </w:p>
    <w:p w14:paraId="05470512" w14:textId="77324E79" w:rsidR="00AC23DA" w:rsidRPr="000E511C" w:rsidRDefault="004E4B23" w:rsidP="000E511C">
      <w:pPr>
        <w:tabs>
          <w:tab w:val="left" w:pos="5700"/>
        </w:tabs>
      </w:pPr>
      <w:r>
        <w:t xml:space="preserve"> </w:t>
      </w:r>
    </w:p>
    <w:sectPr w:rsidR="00AC23DA" w:rsidRPr="000E511C" w:rsidSect="005613AA">
      <w:type w:val="continuous"/>
      <w:pgSz w:w="12240" w:h="15840"/>
      <w:pgMar w:top="1440" w:right="1440" w:bottom="1440" w:left="72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A6FE" w14:textId="77777777" w:rsidR="00CA2F6B" w:rsidRDefault="00CA2F6B" w:rsidP="002743AA">
      <w:pPr>
        <w:spacing w:after="0" w:line="240" w:lineRule="auto"/>
      </w:pPr>
      <w:r>
        <w:separator/>
      </w:r>
    </w:p>
  </w:endnote>
  <w:endnote w:type="continuationSeparator" w:id="0">
    <w:p w14:paraId="4ABCFDBD" w14:textId="77777777" w:rsidR="00CA2F6B" w:rsidRDefault="00CA2F6B" w:rsidP="0027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A177" w14:textId="57080449" w:rsidR="000B45F9" w:rsidRDefault="000B45F9">
    <w:pPr>
      <w:pStyle w:val="Footer"/>
    </w:pPr>
    <w:r>
      <w:t xml:space="preserve">REGULAR MEETING </w:t>
    </w:r>
    <w:r w:rsidR="00C165AF">
      <w:t>MINUTES</w:t>
    </w:r>
    <w:r>
      <w:tab/>
    </w:r>
    <w:r>
      <w:tab/>
      <w:t xml:space="preserve">Page </w:t>
    </w:r>
    <w:r w:rsidR="00CE22E8">
      <w:rPr>
        <w:b/>
      </w:rPr>
      <w:fldChar w:fldCharType="begin"/>
    </w:r>
    <w:r>
      <w:rPr>
        <w:b/>
      </w:rPr>
      <w:instrText xml:space="preserve"> PAGE  \* Arabic  \* MERGEFORMAT </w:instrText>
    </w:r>
    <w:r w:rsidR="00CE22E8">
      <w:rPr>
        <w:b/>
      </w:rPr>
      <w:fldChar w:fldCharType="separate"/>
    </w:r>
    <w:r w:rsidR="00C807EB">
      <w:rPr>
        <w:b/>
        <w:noProof/>
      </w:rPr>
      <w:t>5</w:t>
    </w:r>
    <w:r w:rsidR="00CE22E8">
      <w:rPr>
        <w:b/>
      </w:rPr>
      <w:fldChar w:fldCharType="end"/>
    </w:r>
    <w:r>
      <w:t xml:space="preserve"> of </w:t>
    </w:r>
    <w:r w:rsidR="006558FE">
      <w:rPr>
        <w:b/>
        <w:noProof/>
      </w:rPr>
      <w:fldChar w:fldCharType="begin"/>
    </w:r>
    <w:r w:rsidR="006558FE">
      <w:rPr>
        <w:b/>
        <w:noProof/>
      </w:rPr>
      <w:instrText xml:space="preserve"> NUMPAGES  \* Arabic  \* MERGEFORMAT </w:instrText>
    </w:r>
    <w:r w:rsidR="006558FE">
      <w:rPr>
        <w:b/>
        <w:noProof/>
      </w:rPr>
      <w:fldChar w:fldCharType="separate"/>
    </w:r>
    <w:r w:rsidR="00C807EB">
      <w:rPr>
        <w:b/>
        <w:noProof/>
      </w:rPr>
      <w:t>5</w:t>
    </w:r>
    <w:r w:rsidR="006558FE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CAC5" w14:textId="77777777" w:rsidR="00CA2F6B" w:rsidRDefault="00CA2F6B" w:rsidP="002743AA">
      <w:pPr>
        <w:spacing w:after="0" w:line="240" w:lineRule="auto"/>
      </w:pPr>
      <w:r>
        <w:separator/>
      </w:r>
    </w:p>
  </w:footnote>
  <w:footnote w:type="continuationSeparator" w:id="0">
    <w:p w14:paraId="0836858F" w14:textId="77777777" w:rsidR="00CA2F6B" w:rsidRDefault="00CA2F6B" w:rsidP="0027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3BB6" w14:textId="77777777" w:rsidR="002743AA" w:rsidRPr="00F83CBC" w:rsidRDefault="00F83CBC" w:rsidP="00F83CBC">
    <w:pPr>
      <w:pStyle w:val="Header"/>
      <w:jc w:val="center"/>
      <w:rPr>
        <w:b/>
        <w:sz w:val="28"/>
        <w:szCs w:val="28"/>
      </w:rPr>
    </w:pPr>
    <w:r w:rsidRPr="00F83CBC">
      <w:rPr>
        <w:b/>
        <w:sz w:val="28"/>
        <w:szCs w:val="28"/>
      </w:rPr>
      <w:t>VILLAGE OF LOMOND</w:t>
    </w:r>
  </w:p>
  <w:p w14:paraId="3CD16034" w14:textId="34989D6E" w:rsidR="00F83CBC" w:rsidRPr="00F83CBC" w:rsidRDefault="00F83CBC" w:rsidP="00F83CBC">
    <w:pPr>
      <w:pStyle w:val="Header"/>
      <w:jc w:val="center"/>
      <w:rPr>
        <w:b/>
        <w:sz w:val="28"/>
        <w:szCs w:val="28"/>
      </w:rPr>
    </w:pPr>
    <w:r w:rsidRPr="00F83CBC">
      <w:rPr>
        <w:b/>
        <w:sz w:val="28"/>
        <w:szCs w:val="28"/>
      </w:rPr>
      <w:t xml:space="preserve">REGULAR MEETING </w:t>
    </w:r>
  </w:p>
  <w:p w14:paraId="73119076" w14:textId="31A8B058" w:rsidR="00E737CA" w:rsidRDefault="00AC2D57" w:rsidP="00F83CB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August 20th</w:t>
    </w:r>
    <w:r w:rsidR="007A5AE8">
      <w:rPr>
        <w:b/>
        <w:sz w:val="28"/>
        <w:szCs w:val="28"/>
      </w:rPr>
      <w:t>, 2026</w:t>
    </w:r>
  </w:p>
  <w:p w14:paraId="7F012C25" w14:textId="4D52E541" w:rsidR="00CC0F68" w:rsidRDefault="00AC2D57" w:rsidP="00F83CB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2</w:t>
    </w:r>
    <w:r w:rsidR="00CC0F68">
      <w:rPr>
        <w:b/>
        <w:sz w:val="28"/>
        <w:szCs w:val="28"/>
      </w:rPr>
      <w:t>:</w:t>
    </w:r>
    <w:r>
      <w:rPr>
        <w:b/>
        <w:sz w:val="28"/>
        <w:szCs w:val="28"/>
      </w:rPr>
      <w:t>0</w:t>
    </w:r>
    <w:r w:rsidR="00CC0F68">
      <w:rPr>
        <w:b/>
        <w:sz w:val="28"/>
        <w:szCs w:val="28"/>
      </w:rPr>
      <w:t>0</w:t>
    </w:r>
    <w:r w:rsidR="00E33D3A">
      <w:rPr>
        <w:b/>
        <w:sz w:val="28"/>
        <w:szCs w:val="28"/>
      </w:rPr>
      <w:t xml:space="preserve"> </w:t>
    </w:r>
    <w:r w:rsidR="007047D0">
      <w:rPr>
        <w:b/>
        <w:sz w:val="28"/>
        <w:szCs w:val="28"/>
      </w:rPr>
      <w:t>p</w:t>
    </w:r>
    <w:r w:rsidR="00CC0F68">
      <w:rPr>
        <w:b/>
        <w:sz w:val="28"/>
        <w:szCs w:val="28"/>
      </w:rPr>
      <w:t>.m.</w:t>
    </w:r>
  </w:p>
  <w:p w14:paraId="5F7B6A58" w14:textId="5CB163A9" w:rsidR="00F11CC5" w:rsidRDefault="00F11CC5" w:rsidP="00C165AF">
    <w:pPr>
      <w:pStyle w:val="Header"/>
      <w:rPr>
        <w:b/>
        <w:sz w:val="28"/>
        <w:szCs w:val="28"/>
      </w:rPr>
    </w:pPr>
  </w:p>
  <w:p w14:paraId="39474134" w14:textId="03BF0B7B" w:rsidR="00F11CC5" w:rsidRPr="00F83CBC" w:rsidRDefault="00F11CC5" w:rsidP="00F83CBC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C6C"/>
    <w:multiLevelType w:val="hybridMultilevel"/>
    <w:tmpl w:val="36A0DF3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94BCD"/>
    <w:multiLevelType w:val="hybridMultilevel"/>
    <w:tmpl w:val="ABB022B0"/>
    <w:lvl w:ilvl="0" w:tplc="10090017">
      <w:start w:val="1"/>
      <w:numFmt w:val="lowerLetter"/>
      <w:lvlText w:val="%1)"/>
      <w:lvlJc w:val="lef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57A7B3A"/>
    <w:multiLevelType w:val="hybridMultilevel"/>
    <w:tmpl w:val="DE064230"/>
    <w:lvl w:ilvl="0" w:tplc="BA3619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50B57"/>
    <w:multiLevelType w:val="hybridMultilevel"/>
    <w:tmpl w:val="C92E6878"/>
    <w:lvl w:ilvl="0" w:tplc="2828F0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97EF4"/>
    <w:multiLevelType w:val="hybridMultilevel"/>
    <w:tmpl w:val="D758FFDA"/>
    <w:lvl w:ilvl="0" w:tplc="11541F18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D3A3D38"/>
    <w:multiLevelType w:val="hybridMultilevel"/>
    <w:tmpl w:val="A7A6040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D337C"/>
    <w:multiLevelType w:val="hybridMultilevel"/>
    <w:tmpl w:val="92345884"/>
    <w:lvl w:ilvl="0" w:tplc="FBC42E94">
      <w:start w:val="1"/>
      <w:numFmt w:val="decimal"/>
      <w:lvlText w:val="(%1)"/>
      <w:lvlJc w:val="left"/>
      <w:pPr>
        <w:ind w:left="2164" w:hanging="360"/>
      </w:pPr>
    </w:lvl>
    <w:lvl w:ilvl="1" w:tplc="10090019">
      <w:start w:val="1"/>
      <w:numFmt w:val="lowerLetter"/>
      <w:lvlText w:val="%2."/>
      <w:lvlJc w:val="left"/>
      <w:pPr>
        <w:ind w:left="2884" w:hanging="360"/>
      </w:pPr>
    </w:lvl>
    <w:lvl w:ilvl="2" w:tplc="BDAAA65A">
      <w:start w:val="1"/>
      <w:numFmt w:val="lowerLetter"/>
      <w:lvlText w:val="(%3)"/>
      <w:lvlJc w:val="left"/>
      <w:pPr>
        <w:ind w:left="4144" w:hanging="720"/>
      </w:pPr>
    </w:lvl>
    <w:lvl w:ilvl="3" w:tplc="1009000F">
      <w:start w:val="1"/>
      <w:numFmt w:val="decimal"/>
      <w:lvlText w:val="%4."/>
      <w:lvlJc w:val="left"/>
      <w:pPr>
        <w:ind w:left="4324" w:hanging="360"/>
      </w:pPr>
    </w:lvl>
    <w:lvl w:ilvl="4" w:tplc="10090019">
      <w:start w:val="1"/>
      <w:numFmt w:val="lowerLetter"/>
      <w:lvlText w:val="%5."/>
      <w:lvlJc w:val="left"/>
      <w:pPr>
        <w:ind w:left="5044" w:hanging="360"/>
      </w:pPr>
    </w:lvl>
    <w:lvl w:ilvl="5" w:tplc="1009001B">
      <w:start w:val="1"/>
      <w:numFmt w:val="lowerRoman"/>
      <w:lvlText w:val="%6."/>
      <w:lvlJc w:val="right"/>
      <w:pPr>
        <w:ind w:left="5764" w:hanging="180"/>
      </w:pPr>
    </w:lvl>
    <w:lvl w:ilvl="6" w:tplc="1009000F">
      <w:start w:val="1"/>
      <w:numFmt w:val="decimal"/>
      <w:lvlText w:val="%7."/>
      <w:lvlJc w:val="left"/>
      <w:pPr>
        <w:ind w:left="6484" w:hanging="360"/>
      </w:pPr>
    </w:lvl>
    <w:lvl w:ilvl="7" w:tplc="10090019">
      <w:start w:val="1"/>
      <w:numFmt w:val="lowerLetter"/>
      <w:lvlText w:val="%8."/>
      <w:lvlJc w:val="left"/>
      <w:pPr>
        <w:ind w:left="7204" w:hanging="360"/>
      </w:pPr>
    </w:lvl>
    <w:lvl w:ilvl="8" w:tplc="1009001B">
      <w:start w:val="1"/>
      <w:numFmt w:val="lowerRoman"/>
      <w:lvlText w:val="%9."/>
      <w:lvlJc w:val="right"/>
      <w:pPr>
        <w:ind w:left="7924" w:hanging="180"/>
      </w:pPr>
    </w:lvl>
  </w:abstractNum>
  <w:abstractNum w:abstractNumId="7" w15:restartNumberingAfterBreak="0">
    <w:nsid w:val="3B5D13BD"/>
    <w:multiLevelType w:val="hybridMultilevel"/>
    <w:tmpl w:val="8EC0BCBE"/>
    <w:lvl w:ilvl="0" w:tplc="600E85BA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77733A"/>
    <w:multiLevelType w:val="hybridMultilevel"/>
    <w:tmpl w:val="9EF00324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A71B8"/>
    <w:multiLevelType w:val="hybridMultilevel"/>
    <w:tmpl w:val="935CC0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6736A"/>
    <w:multiLevelType w:val="hybridMultilevel"/>
    <w:tmpl w:val="FD2E7DC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B4107"/>
    <w:multiLevelType w:val="hybridMultilevel"/>
    <w:tmpl w:val="666808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CA7C75C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20EA0"/>
    <w:multiLevelType w:val="hybridMultilevel"/>
    <w:tmpl w:val="0270DDD4"/>
    <w:lvl w:ilvl="0" w:tplc="49524DF8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67339"/>
    <w:multiLevelType w:val="hybridMultilevel"/>
    <w:tmpl w:val="66D09FB8"/>
    <w:lvl w:ilvl="0" w:tplc="CD26D164">
      <w:start w:val="2"/>
      <w:numFmt w:val="lowerRoman"/>
      <w:lvlText w:val="%1."/>
      <w:lvlJc w:val="left"/>
      <w:pPr>
        <w:ind w:left="3600" w:hanging="720"/>
      </w:pPr>
    </w:lvl>
    <w:lvl w:ilvl="1" w:tplc="10090019">
      <w:start w:val="1"/>
      <w:numFmt w:val="lowerLetter"/>
      <w:lvlText w:val="%2."/>
      <w:lvlJc w:val="left"/>
      <w:pPr>
        <w:ind w:left="3960" w:hanging="360"/>
      </w:pPr>
    </w:lvl>
    <w:lvl w:ilvl="2" w:tplc="1009001B">
      <w:start w:val="1"/>
      <w:numFmt w:val="lowerRoman"/>
      <w:lvlText w:val="%3."/>
      <w:lvlJc w:val="right"/>
      <w:pPr>
        <w:ind w:left="4680" w:hanging="180"/>
      </w:pPr>
    </w:lvl>
    <w:lvl w:ilvl="3" w:tplc="1009000F">
      <w:start w:val="1"/>
      <w:numFmt w:val="decimal"/>
      <w:lvlText w:val="%4."/>
      <w:lvlJc w:val="left"/>
      <w:pPr>
        <w:ind w:left="5400" w:hanging="360"/>
      </w:pPr>
    </w:lvl>
    <w:lvl w:ilvl="4" w:tplc="10090019">
      <w:start w:val="1"/>
      <w:numFmt w:val="lowerLetter"/>
      <w:lvlText w:val="%5."/>
      <w:lvlJc w:val="left"/>
      <w:pPr>
        <w:ind w:left="6120" w:hanging="360"/>
      </w:pPr>
    </w:lvl>
    <w:lvl w:ilvl="5" w:tplc="1009001B">
      <w:start w:val="1"/>
      <w:numFmt w:val="lowerRoman"/>
      <w:lvlText w:val="%6."/>
      <w:lvlJc w:val="right"/>
      <w:pPr>
        <w:ind w:left="6840" w:hanging="180"/>
      </w:pPr>
    </w:lvl>
    <w:lvl w:ilvl="6" w:tplc="1009000F">
      <w:start w:val="1"/>
      <w:numFmt w:val="decimal"/>
      <w:lvlText w:val="%7."/>
      <w:lvlJc w:val="left"/>
      <w:pPr>
        <w:ind w:left="7560" w:hanging="360"/>
      </w:pPr>
    </w:lvl>
    <w:lvl w:ilvl="7" w:tplc="10090019">
      <w:start w:val="1"/>
      <w:numFmt w:val="lowerLetter"/>
      <w:lvlText w:val="%8."/>
      <w:lvlJc w:val="left"/>
      <w:pPr>
        <w:ind w:left="8280" w:hanging="360"/>
      </w:pPr>
    </w:lvl>
    <w:lvl w:ilvl="8" w:tplc="1009001B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5D054DA3"/>
    <w:multiLevelType w:val="hybridMultilevel"/>
    <w:tmpl w:val="4A02ACB4"/>
    <w:lvl w:ilvl="0" w:tplc="49524DF8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F50E6"/>
    <w:multiLevelType w:val="hybridMultilevel"/>
    <w:tmpl w:val="91CCD69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159CF"/>
    <w:multiLevelType w:val="hybridMultilevel"/>
    <w:tmpl w:val="99747E38"/>
    <w:lvl w:ilvl="0" w:tplc="1A7C6FB2">
      <w:start w:val="9"/>
      <w:numFmt w:val="lowerLetter"/>
      <w:lvlText w:val="%1."/>
      <w:lvlJc w:val="left"/>
      <w:pPr>
        <w:ind w:left="3240" w:hanging="360"/>
      </w:pPr>
    </w:lvl>
    <w:lvl w:ilvl="1" w:tplc="10090019">
      <w:start w:val="1"/>
      <w:numFmt w:val="lowerLetter"/>
      <w:lvlText w:val="%2."/>
      <w:lvlJc w:val="left"/>
      <w:pPr>
        <w:ind w:left="3964" w:hanging="360"/>
      </w:pPr>
    </w:lvl>
    <w:lvl w:ilvl="2" w:tplc="1009001B">
      <w:start w:val="1"/>
      <w:numFmt w:val="lowerRoman"/>
      <w:lvlText w:val="%3."/>
      <w:lvlJc w:val="right"/>
      <w:pPr>
        <w:ind w:left="4684" w:hanging="180"/>
      </w:pPr>
    </w:lvl>
    <w:lvl w:ilvl="3" w:tplc="1009000F">
      <w:start w:val="1"/>
      <w:numFmt w:val="decimal"/>
      <w:lvlText w:val="%4."/>
      <w:lvlJc w:val="left"/>
      <w:pPr>
        <w:ind w:left="5404" w:hanging="360"/>
      </w:pPr>
    </w:lvl>
    <w:lvl w:ilvl="4" w:tplc="10090019">
      <w:start w:val="1"/>
      <w:numFmt w:val="lowerLetter"/>
      <w:lvlText w:val="%5."/>
      <w:lvlJc w:val="left"/>
      <w:pPr>
        <w:ind w:left="6124" w:hanging="360"/>
      </w:pPr>
    </w:lvl>
    <w:lvl w:ilvl="5" w:tplc="1009001B">
      <w:start w:val="1"/>
      <w:numFmt w:val="lowerRoman"/>
      <w:lvlText w:val="%6."/>
      <w:lvlJc w:val="right"/>
      <w:pPr>
        <w:ind w:left="6844" w:hanging="180"/>
      </w:pPr>
    </w:lvl>
    <w:lvl w:ilvl="6" w:tplc="1009000F">
      <w:start w:val="1"/>
      <w:numFmt w:val="decimal"/>
      <w:lvlText w:val="%7."/>
      <w:lvlJc w:val="left"/>
      <w:pPr>
        <w:ind w:left="7564" w:hanging="360"/>
      </w:pPr>
    </w:lvl>
    <w:lvl w:ilvl="7" w:tplc="10090019">
      <w:start w:val="1"/>
      <w:numFmt w:val="lowerLetter"/>
      <w:lvlText w:val="%8."/>
      <w:lvlJc w:val="left"/>
      <w:pPr>
        <w:ind w:left="8284" w:hanging="360"/>
      </w:pPr>
    </w:lvl>
    <w:lvl w:ilvl="8" w:tplc="1009001B">
      <w:start w:val="1"/>
      <w:numFmt w:val="lowerRoman"/>
      <w:lvlText w:val="%9."/>
      <w:lvlJc w:val="right"/>
      <w:pPr>
        <w:ind w:left="9004" w:hanging="180"/>
      </w:pPr>
    </w:lvl>
  </w:abstractNum>
  <w:abstractNum w:abstractNumId="17" w15:restartNumberingAfterBreak="0">
    <w:nsid w:val="6A563A6C"/>
    <w:multiLevelType w:val="hybridMultilevel"/>
    <w:tmpl w:val="5F62C0F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460D1"/>
    <w:multiLevelType w:val="hybridMultilevel"/>
    <w:tmpl w:val="3846317C"/>
    <w:lvl w:ilvl="0" w:tplc="83E452A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AD3205"/>
    <w:multiLevelType w:val="hybridMultilevel"/>
    <w:tmpl w:val="D6FAF1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93EC0"/>
    <w:multiLevelType w:val="hybridMultilevel"/>
    <w:tmpl w:val="47143FF2"/>
    <w:lvl w:ilvl="0" w:tplc="07AA43B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7393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566962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252835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4224817">
    <w:abstractNumId w:val="9"/>
  </w:num>
  <w:num w:numId="5" w16cid:durableId="548499607">
    <w:abstractNumId w:val="6"/>
  </w:num>
  <w:num w:numId="6" w16cid:durableId="389158831">
    <w:abstractNumId w:val="11"/>
  </w:num>
  <w:num w:numId="7" w16cid:durableId="980236539">
    <w:abstractNumId w:val="3"/>
  </w:num>
  <w:num w:numId="8" w16cid:durableId="1704862301">
    <w:abstractNumId w:val="1"/>
  </w:num>
  <w:num w:numId="9" w16cid:durableId="1988895609">
    <w:abstractNumId w:val="8"/>
  </w:num>
  <w:num w:numId="10" w16cid:durableId="215971420">
    <w:abstractNumId w:val="15"/>
  </w:num>
  <w:num w:numId="11" w16cid:durableId="1109085887">
    <w:abstractNumId w:val="2"/>
  </w:num>
  <w:num w:numId="12" w16cid:durableId="1330601338">
    <w:abstractNumId w:val="0"/>
  </w:num>
  <w:num w:numId="13" w16cid:durableId="1680422747">
    <w:abstractNumId w:val="7"/>
  </w:num>
  <w:num w:numId="14" w16cid:durableId="1057318859">
    <w:abstractNumId w:val="4"/>
  </w:num>
  <w:num w:numId="15" w16cid:durableId="1604923878">
    <w:abstractNumId w:val="19"/>
  </w:num>
  <w:num w:numId="16" w16cid:durableId="1057053569">
    <w:abstractNumId w:val="12"/>
  </w:num>
  <w:num w:numId="17" w16cid:durableId="1518809777">
    <w:abstractNumId w:val="14"/>
  </w:num>
  <w:num w:numId="18" w16cid:durableId="1434403704">
    <w:abstractNumId w:val="20"/>
  </w:num>
  <w:num w:numId="19" w16cid:durableId="703333227">
    <w:abstractNumId w:val="18"/>
  </w:num>
  <w:num w:numId="20" w16cid:durableId="1640913073">
    <w:abstractNumId w:val="10"/>
  </w:num>
  <w:num w:numId="21" w16cid:durableId="979845692">
    <w:abstractNumId w:val="5"/>
  </w:num>
  <w:num w:numId="22" w16cid:durableId="101707350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6F0"/>
    <w:rsid w:val="00011DAF"/>
    <w:rsid w:val="00022A29"/>
    <w:rsid w:val="00030D69"/>
    <w:rsid w:val="00033CFE"/>
    <w:rsid w:val="0008181A"/>
    <w:rsid w:val="0008290F"/>
    <w:rsid w:val="000901BE"/>
    <w:rsid w:val="000A1239"/>
    <w:rsid w:val="000B45F9"/>
    <w:rsid w:val="000C2944"/>
    <w:rsid w:val="000D2A7C"/>
    <w:rsid w:val="000E511C"/>
    <w:rsid w:val="000F1883"/>
    <w:rsid w:val="001102F3"/>
    <w:rsid w:val="00115473"/>
    <w:rsid w:val="00117D7B"/>
    <w:rsid w:val="0013225B"/>
    <w:rsid w:val="00143417"/>
    <w:rsid w:val="0019303C"/>
    <w:rsid w:val="001943D4"/>
    <w:rsid w:val="001A3AEC"/>
    <w:rsid w:val="001C4CB1"/>
    <w:rsid w:val="001E4F75"/>
    <w:rsid w:val="001F250C"/>
    <w:rsid w:val="002516F0"/>
    <w:rsid w:val="00261B49"/>
    <w:rsid w:val="002743AA"/>
    <w:rsid w:val="00280D95"/>
    <w:rsid w:val="00290A66"/>
    <w:rsid w:val="002945F8"/>
    <w:rsid w:val="00295F37"/>
    <w:rsid w:val="002B369D"/>
    <w:rsid w:val="002C06F2"/>
    <w:rsid w:val="002D4F0B"/>
    <w:rsid w:val="002F4E54"/>
    <w:rsid w:val="002F6239"/>
    <w:rsid w:val="00310429"/>
    <w:rsid w:val="00312598"/>
    <w:rsid w:val="003269B7"/>
    <w:rsid w:val="003443D9"/>
    <w:rsid w:val="003D32E1"/>
    <w:rsid w:val="003E1179"/>
    <w:rsid w:val="00426E88"/>
    <w:rsid w:val="00434E3E"/>
    <w:rsid w:val="004447F0"/>
    <w:rsid w:val="0045025C"/>
    <w:rsid w:val="004A5A54"/>
    <w:rsid w:val="004B5937"/>
    <w:rsid w:val="004C2F2D"/>
    <w:rsid w:val="004E4739"/>
    <w:rsid w:val="004E4B23"/>
    <w:rsid w:val="004E70A1"/>
    <w:rsid w:val="00505970"/>
    <w:rsid w:val="00530EDF"/>
    <w:rsid w:val="00535DAC"/>
    <w:rsid w:val="00545B6E"/>
    <w:rsid w:val="005524E9"/>
    <w:rsid w:val="005613AA"/>
    <w:rsid w:val="0056536E"/>
    <w:rsid w:val="005739BF"/>
    <w:rsid w:val="00577C07"/>
    <w:rsid w:val="005A2B1C"/>
    <w:rsid w:val="005D1D4D"/>
    <w:rsid w:val="005D2CDB"/>
    <w:rsid w:val="005D7FF4"/>
    <w:rsid w:val="005E04D2"/>
    <w:rsid w:val="005E05C2"/>
    <w:rsid w:val="005F1FDC"/>
    <w:rsid w:val="006013A4"/>
    <w:rsid w:val="00620EAA"/>
    <w:rsid w:val="0065040F"/>
    <w:rsid w:val="006558FE"/>
    <w:rsid w:val="00657F2D"/>
    <w:rsid w:val="0067583F"/>
    <w:rsid w:val="00683749"/>
    <w:rsid w:val="00686958"/>
    <w:rsid w:val="006A4D51"/>
    <w:rsid w:val="006B3F8B"/>
    <w:rsid w:val="006D7A13"/>
    <w:rsid w:val="006F07E4"/>
    <w:rsid w:val="006F6EA3"/>
    <w:rsid w:val="00703F67"/>
    <w:rsid w:val="007047D0"/>
    <w:rsid w:val="0070698A"/>
    <w:rsid w:val="00733B91"/>
    <w:rsid w:val="00761D15"/>
    <w:rsid w:val="007A1EDA"/>
    <w:rsid w:val="007A4C23"/>
    <w:rsid w:val="007A5AE8"/>
    <w:rsid w:val="007B28AD"/>
    <w:rsid w:val="007C53B0"/>
    <w:rsid w:val="007C5E0A"/>
    <w:rsid w:val="007E3F92"/>
    <w:rsid w:val="007E4E5F"/>
    <w:rsid w:val="007E649A"/>
    <w:rsid w:val="007F1ABE"/>
    <w:rsid w:val="007F5DD8"/>
    <w:rsid w:val="0083393A"/>
    <w:rsid w:val="008521A0"/>
    <w:rsid w:val="00860E3D"/>
    <w:rsid w:val="00876007"/>
    <w:rsid w:val="00891B21"/>
    <w:rsid w:val="008A2893"/>
    <w:rsid w:val="008A3307"/>
    <w:rsid w:val="008B49FD"/>
    <w:rsid w:val="008E1109"/>
    <w:rsid w:val="008E3C5E"/>
    <w:rsid w:val="00911B44"/>
    <w:rsid w:val="009310C8"/>
    <w:rsid w:val="009424CB"/>
    <w:rsid w:val="0097564A"/>
    <w:rsid w:val="00984EEF"/>
    <w:rsid w:val="009922DA"/>
    <w:rsid w:val="009B4048"/>
    <w:rsid w:val="009B7656"/>
    <w:rsid w:val="009C58FD"/>
    <w:rsid w:val="009C7015"/>
    <w:rsid w:val="009D3AC1"/>
    <w:rsid w:val="009D3B26"/>
    <w:rsid w:val="00A32362"/>
    <w:rsid w:val="00A43D3D"/>
    <w:rsid w:val="00A45BDA"/>
    <w:rsid w:val="00A53FFF"/>
    <w:rsid w:val="00A6294F"/>
    <w:rsid w:val="00AA0B6E"/>
    <w:rsid w:val="00AA6CE1"/>
    <w:rsid w:val="00AC23DA"/>
    <w:rsid w:val="00AC2D57"/>
    <w:rsid w:val="00B1786C"/>
    <w:rsid w:val="00B758F7"/>
    <w:rsid w:val="00BD4FF9"/>
    <w:rsid w:val="00C01B19"/>
    <w:rsid w:val="00C12527"/>
    <w:rsid w:val="00C165AF"/>
    <w:rsid w:val="00C337A0"/>
    <w:rsid w:val="00C36EB8"/>
    <w:rsid w:val="00C56C29"/>
    <w:rsid w:val="00C807EB"/>
    <w:rsid w:val="00CA2F6B"/>
    <w:rsid w:val="00CA5331"/>
    <w:rsid w:val="00CC0F68"/>
    <w:rsid w:val="00CD09BF"/>
    <w:rsid w:val="00CD4DD3"/>
    <w:rsid w:val="00CE22E8"/>
    <w:rsid w:val="00CF12DC"/>
    <w:rsid w:val="00D41675"/>
    <w:rsid w:val="00D90ADE"/>
    <w:rsid w:val="00DD6041"/>
    <w:rsid w:val="00DE5BCC"/>
    <w:rsid w:val="00DF2C6D"/>
    <w:rsid w:val="00E06D53"/>
    <w:rsid w:val="00E17C83"/>
    <w:rsid w:val="00E23A1A"/>
    <w:rsid w:val="00E25D83"/>
    <w:rsid w:val="00E33D3A"/>
    <w:rsid w:val="00E6207E"/>
    <w:rsid w:val="00E66224"/>
    <w:rsid w:val="00E737CA"/>
    <w:rsid w:val="00E8295B"/>
    <w:rsid w:val="00EA6F88"/>
    <w:rsid w:val="00F11CC5"/>
    <w:rsid w:val="00F17D3A"/>
    <w:rsid w:val="00F20396"/>
    <w:rsid w:val="00F31831"/>
    <w:rsid w:val="00F67A08"/>
    <w:rsid w:val="00F83CBC"/>
    <w:rsid w:val="00FB0CF5"/>
    <w:rsid w:val="00FB277D"/>
    <w:rsid w:val="00FC5D21"/>
    <w:rsid w:val="00FD40C8"/>
    <w:rsid w:val="00FF156F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42287"/>
  <w15:docId w15:val="{AE04AD4B-AD3C-43F9-BF07-13F8B1DE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22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4F0B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F0B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2743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3AA"/>
  </w:style>
  <w:style w:type="paragraph" w:styleId="Footer">
    <w:name w:val="footer"/>
    <w:basedOn w:val="Normal"/>
    <w:link w:val="FooterChar"/>
    <w:uiPriority w:val="99"/>
    <w:unhideWhenUsed/>
    <w:rsid w:val="00274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3AA"/>
  </w:style>
  <w:style w:type="paragraph" w:styleId="BalloonText">
    <w:name w:val="Balloon Text"/>
    <w:basedOn w:val="Normal"/>
    <w:link w:val="BalloonTextChar"/>
    <w:uiPriority w:val="99"/>
    <w:semiHidden/>
    <w:unhideWhenUsed/>
    <w:rsid w:val="00F8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C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3CBC"/>
    <w:pPr>
      <w:ind w:left="720"/>
      <w:contextualSpacing/>
    </w:pPr>
  </w:style>
  <w:style w:type="table" w:styleId="TableGrid">
    <w:name w:val="Table Grid"/>
    <w:basedOn w:val="TableNormal"/>
    <w:uiPriority w:val="59"/>
    <w:rsid w:val="0056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lddrive\Documents%20and%20Settings\U00\Application%20Data\Microsoft\Templates\Regular%20Meeting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4E546-0450-40B2-BD57-8D326B719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 Meeting Agenda Template</Template>
  <TotalTime>3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</dc:creator>
  <cp:keywords/>
  <dc:description/>
  <cp:lastModifiedBy>McKenzie Koch</cp:lastModifiedBy>
  <cp:revision>3</cp:revision>
  <cp:lastPrinted>2026-07-13T17:46:00Z</cp:lastPrinted>
  <dcterms:created xsi:type="dcterms:W3CDTF">2026-08-24T17:54:00Z</dcterms:created>
  <dcterms:modified xsi:type="dcterms:W3CDTF">2026-09-08T22:03:00Z</dcterms:modified>
</cp:coreProperties>
</file>